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ayout w:type="fixed"/>
        <w:tblLook w:val="0600" w:firstRow="0" w:lastRow="0" w:firstColumn="0" w:lastColumn="0" w:noHBand="1" w:noVBand="1"/>
      </w:tblPr>
      <w:tblGrid>
        <w:gridCol w:w="6300"/>
        <w:gridCol w:w="630"/>
        <w:gridCol w:w="4590"/>
      </w:tblGrid>
      <w:tr w:rsidR="00BE1B8B" w14:paraId="2034724C" w14:textId="77777777" w:rsidTr="00E23A3E">
        <w:trPr>
          <w:trHeight w:val="2160"/>
          <w:jc w:val="center"/>
        </w:trPr>
        <w:tc>
          <w:tcPr>
            <w:tcW w:w="6930" w:type="dxa"/>
            <w:gridSpan w:val="2"/>
            <w:shd w:val="clear" w:color="auto" w:fill="auto"/>
            <w:vAlign w:val="bottom"/>
          </w:tcPr>
          <w:sdt>
            <w:sdtPr>
              <w:id w:val="1628426206"/>
              <w:placeholder>
                <w:docPart w:val="055362DB446842A68F59ADB3191E5DB3"/>
              </w:placeholder>
              <w:temporary/>
              <w:showingPlcHdr/>
              <w15:appearance w15:val="hidden"/>
            </w:sdtPr>
            <w:sdtEndPr/>
            <w:sdtContent>
              <w:p w14:paraId="56624115" w14:textId="77777777" w:rsidR="00BE1B8B" w:rsidRPr="00FC2165" w:rsidRDefault="00CA7E2C" w:rsidP="00337F39">
                <w:pPr>
                  <w:pStyle w:val="Title"/>
                </w:pPr>
                <w:r>
                  <w:t>Monthly</w:t>
                </w:r>
              </w:p>
            </w:sdtContent>
          </w:sdt>
          <w:p w14:paraId="12679BA6" w14:textId="2E08A77A" w:rsidR="00BE1B8B" w:rsidRPr="00382BBF" w:rsidRDefault="00CA7E2C" w:rsidP="00337F39">
            <w:pPr>
              <w:pStyle w:val="Subtitle"/>
              <w:rPr>
                <w:lang w:eastAsia="ja-JP"/>
              </w:rPr>
            </w:pPr>
            <w:r w:rsidRPr="00382BBF">
              <w:rPr>
                <w:lang w:eastAsia="ja-JP"/>
              </w:rPr>
              <w:t>Newsletter</w:t>
            </w:r>
            <w:r w:rsidR="00C349BC">
              <w:rPr>
                <w:lang w:eastAsia="ja-JP"/>
              </w:rPr>
              <w:t xml:space="preserve">          </w:t>
            </w:r>
          </w:p>
        </w:tc>
        <w:tc>
          <w:tcPr>
            <w:tcW w:w="4590" w:type="dxa"/>
            <w:shd w:val="clear" w:color="auto" w:fill="auto"/>
          </w:tcPr>
          <w:p w14:paraId="3450DD68" w14:textId="77777777" w:rsidR="00BE1B8B" w:rsidRDefault="00BE1B8B" w:rsidP="00BE1B8B">
            <w:pPr>
              <w:rPr>
                <w:lang w:eastAsia="ja-JP"/>
              </w:rPr>
            </w:pPr>
          </w:p>
          <w:p w14:paraId="539FBFB4" w14:textId="77777777" w:rsidR="00C349BC" w:rsidRDefault="00C349BC" w:rsidP="00C349BC">
            <w:pPr>
              <w:rPr>
                <w:lang w:eastAsia="ja-JP"/>
              </w:rPr>
            </w:pPr>
          </w:p>
          <w:p w14:paraId="2BCADAB1" w14:textId="1DB35A35" w:rsidR="00C349BC" w:rsidRPr="00C349BC" w:rsidRDefault="00C349BC" w:rsidP="00C349BC">
            <w:pPr>
              <w:rPr>
                <w:lang w:eastAsia="ja-JP"/>
              </w:rPr>
            </w:pPr>
            <w:r>
              <w:rPr>
                <w:lang w:eastAsia="ja-JP"/>
              </w:rPr>
              <w:t xml:space="preserve">                               </w:t>
            </w:r>
          </w:p>
        </w:tc>
      </w:tr>
      <w:bookmarkStart w:id="0" w:name="_Hlk518855180"/>
      <w:tr w:rsidR="00153C76" w:rsidRPr="00337F39" w14:paraId="18F6139C" w14:textId="77777777" w:rsidTr="00E23A3E">
        <w:trPr>
          <w:trHeight w:val="547"/>
          <w:jc w:val="center"/>
        </w:trPr>
        <w:tc>
          <w:tcPr>
            <w:tcW w:w="11520" w:type="dxa"/>
            <w:gridSpan w:val="3"/>
            <w:shd w:val="clear" w:color="auto" w:fill="auto"/>
            <w:vAlign w:val="center"/>
          </w:tcPr>
          <w:p w14:paraId="171197B7" w14:textId="0CBE08B1" w:rsidR="00153C76" w:rsidRPr="00337F39" w:rsidRDefault="000E6B5E" w:rsidP="00E23A3E">
            <w:pPr>
              <w:pStyle w:val="Info"/>
            </w:pPr>
            <w:sdt>
              <w:sdtPr>
                <w:alias w:val="Volume"/>
                <w:tag w:val=""/>
                <w:id w:val="704840294"/>
                <w:placeholder>
                  <w:docPart w:val="9DC2FF343857419F828C1AB72D023D13"/>
                </w:placeholder>
                <w:dataBinding w:prefixMappings="xmlns:ns0='http://schemas.openxmlformats.org/officeDocument/2006/extended-properties' " w:xpath="/ns0:Properties[1]/ns0:Company[1]" w:storeItemID="{6668398D-A668-4E3E-A5EB-62B293D839F1}"/>
                <w15:appearance w15:val="hidden"/>
                <w:text/>
              </w:sdtPr>
              <w:sdtEndPr/>
              <w:sdtContent>
                <w:r w:rsidR="002A19FC">
                  <w:t>Volume2</w:t>
                </w:r>
              </w:sdtContent>
            </w:sdt>
            <w:r w:rsidR="00153C76" w:rsidRPr="00337F39">
              <w:t xml:space="preserve">  |  </w:t>
            </w:r>
            <w:sdt>
              <w:sdtPr>
                <w:alias w:val="Issue"/>
                <w:tag w:val=""/>
                <w:id w:val="427929198"/>
                <w:placeholder>
                  <w:docPart w:val="F2858FA824C64667A95E0FF8A247BCA9"/>
                </w:placeholder>
                <w:dataBinding w:prefixMappings="xmlns:ns0='http://schemas.microsoft.com/office/2006/coverPageProps' " w:xpath="/ns0:CoverPageProperties[1]/ns0:Abstract[1]" w:storeItemID="{55AF091B-3C7A-41E3-B477-F2FDAA23CFDA}"/>
                <w15:appearance w15:val="hidden"/>
                <w:text/>
              </w:sdtPr>
              <w:sdtEndPr/>
              <w:sdtContent>
                <w:r w:rsidR="002A19FC">
                  <w:t>Issue 3</w:t>
                </w:r>
              </w:sdtContent>
            </w:sdt>
            <w:r w:rsidR="00153C76">
              <w:t xml:space="preserve">  |  </w:t>
            </w:r>
            <w:sdt>
              <w:sdtPr>
                <w:alias w:val="Publication Name"/>
                <w:tag w:val=""/>
                <w:id w:val="1848599215"/>
                <w:placeholder>
                  <w:docPart w:val="C83118649E344212BBB0403833542AF9"/>
                </w:placeholde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2A19FC">
                  <w:t>Mother Earth</w:t>
                </w:r>
                <w:r w:rsidR="00C349BC">
                  <w:t xml:space="preserve">                 </w:t>
                </w:r>
                <w:r w:rsidR="00B64993">
                  <w:t>March</w:t>
                </w:r>
                <w:r w:rsidR="00C349BC">
                  <w:t xml:space="preserve"> 2021</w:t>
                </w:r>
              </w:sdtContent>
            </w:sdt>
            <w:bookmarkEnd w:id="0"/>
          </w:p>
        </w:tc>
      </w:tr>
      <w:tr w:rsidR="00CA7E2C" w14:paraId="6ABAA8E5" w14:textId="77777777" w:rsidTr="00337F39">
        <w:trPr>
          <w:jc w:val="center"/>
        </w:trPr>
        <w:tc>
          <w:tcPr>
            <w:tcW w:w="6300" w:type="dxa"/>
            <w:shd w:val="clear" w:color="auto" w:fill="auto"/>
          </w:tcPr>
          <w:p w14:paraId="335B1021" w14:textId="64A6A7F6" w:rsidR="00CA7E2C" w:rsidRPr="00337F39" w:rsidRDefault="000E6B5E" w:rsidP="00C349BC">
            <w:pPr>
              <w:pStyle w:val="Heading1"/>
              <w:jc w:val="left"/>
            </w:pPr>
            <w:sdt>
              <w:sdtPr>
                <w:id w:val="-860584852"/>
                <w:placeholder>
                  <w:docPart w:val="AAF5E426CF0247708F000FEC3502B85A"/>
                </w:placeholder>
                <w:temporary/>
                <w:showingPlcHdr/>
                <w15:appearance w15:val="hidden"/>
              </w:sdtPr>
              <w:sdtEndPr/>
              <w:sdtContent>
                <w:r w:rsidR="00CA7E2C" w:rsidRPr="00337F39">
                  <w:t>Announcement</w:t>
                </w:r>
              </w:sdtContent>
            </w:sdt>
          </w:p>
          <w:p w14:paraId="5DD05DAC" w14:textId="77777777" w:rsidR="0061165B" w:rsidRPr="00105DD0" w:rsidRDefault="0061165B" w:rsidP="0061165B">
            <w:pPr>
              <w:spacing w:before="0" w:after="200"/>
              <w:rPr>
                <w:color w:val="FFFFFF" w:themeColor="background1"/>
              </w:rPr>
            </w:pPr>
            <w:r w:rsidRPr="00105DD0">
              <w:rPr>
                <w:color w:val="FFFFFF" w:themeColor="background1"/>
              </w:rPr>
              <w:t>May 1, 2021</w:t>
            </w:r>
            <w:r w:rsidRPr="00105DD0">
              <w:rPr>
                <w:color w:val="FFFFFF" w:themeColor="background1"/>
              </w:rPr>
              <w:tab/>
              <w:t>Rolling out New Programs</w:t>
            </w:r>
            <w:r w:rsidRPr="00105DD0">
              <w:rPr>
                <w:color w:val="FFFFFF" w:themeColor="background1"/>
              </w:rPr>
              <w:tab/>
            </w:r>
          </w:p>
          <w:p w14:paraId="24F8EEBC" w14:textId="793ABF78" w:rsidR="0061165B" w:rsidRPr="00105DD0" w:rsidRDefault="0061165B" w:rsidP="0061165B">
            <w:pPr>
              <w:spacing w:before="0" w:after="200"/>
              <w:rPr>
                <w:color w:val="FFFFFF" w:themeColor="background1"/>
              </w:rPr>
            </w:pPr>
            <w:r w:rsidRPr="00105DD0">
              <w:rPr>
                <w:color w:val="FFFFFF" w:themeColor="background1"/>
              </w:rPr>
              <w:t>Diploma in Primary Teacher Education (DPTE)</w:t>
            </w:r>
          </w:p>
          <w:p w14:paraId="7CEB7730" w14:textId="77777777" w:rsidR="0061165B" w:rsidRPr="00105DD0" w:rsidRDefault="0061165B" w:rsidP="0061165B">
            <w:pPr>
              <w:spacing w:before="0" w:after="200"/>
              <w:rPr>
                <w:color w:val="FFFFFF" w:themeColor="background1"/>
              </w:rPr>
            </w:pPr>
            <w:r w:rsidRPr="00105DD0">
              <w:rPr>
                <w:color w:val="FFFFFF" w:themeColor="background1"/>
              </w:rPr>
              <w:t>Diploma in Special Needs Education (DSNE)</w:t>
            </w:r>
          </w:p>
          <w:p w14:paraId="704864EB" w14:textId="0EAE60AF" w:rsidR="0061165B" w:rsidRPr="00105DD0" w:rsidRDefault="0061165B" w:rsidP="0061165B">
            <w:pPr>
              <w:spacing w:before="0" w:after="200"/>
              <w:rPr>
                <w:color w:val="FFFFFF" w:themeColor="background1"/>
              </w:rPr>
            </w:pPr>
            <w:r w:rsidRPr="00105DD0">
              <w:rPr>
                <w:color w:val="FFFFFF" w:themeColor="background1"/>
              </w:rPr>
              <w:t>February 9, 2021</w:t>
            </w:r>
            <w:r w:rsidRPr="00105DD0">
              <w:rPr>
                <w:color w:val="FFFFFF" w:themeColor="background1"/>
              </w:rPr>
              <w:tab/>
              <w:t xml:space="preserve">Inauguration of </w:t>
            </w:r>
            <w:r w:rsidR="001E0858" w:rsidRPr="00105DD0">
              <w:rPr>
                <w:color w:val="FFFFFF" w:themeColor="background1"/>
              </w:rPr>
              <w:t xml:space="preserve">the </w:t>
            </w:r>
            <w:r w:rsidRPr="00105DD0">
              <w:rPr>
                <w:color w:val="FFFFFF" w:themeColor="background1"/>
              </w:rPr>
              <w:t xml:space="preserve">Bishop Elect Rt. Rev. Michael </w:t>
            </w:r>
            <w:proofErr w:type="spellStart"/>
            <w:r w:rsidRPr="00105DD0">
              <w:rPr>
                <w:color w:val="FFFFFF" w:themeColor="background1"/>
              </w:rPr>
              <w:t>Odiwa</w:t>
            </w:r>
            <w:proofErr w:type="spellEnd"/>
            <w:r w:rsidRPr="00105DD0">
              <w:rPr>
                <w:color w:val="FFFFFF" w:themeColor="background1"/>
              </w:rPr>
              <w:tab/>
              <w:t xml:space="preserve">Catholic Diocese of </w:t>
            </w:r>
            <w:proofErr w:type="spellStart"/>
            <w:r w:rsidRPr="00105DD0">
              <w:rPr>
                <w:color w:val="FFFFFF" w:themeColor="background1"/>
              </w:rPr>
              <w:t>Homa</w:t>
            </w:r>
            <w:proofErr w:type="spellEnd"/>
            <w:r w:rsidRPr="00105DD0">
              <w:rPr>
                <w:color w:val="FFFFFF" w:themeColor="background1"/>
              </w:rPr>
              <w:t xml:space="preserve"> Bay</w:t>
            </w:r>
          </w:p>
          <w:p w14:paraId="24548E93" w14:textId="77777777" w:rsidR="0061165B" w:rsidRPr="00105DD0" w:rsidRDefault="0061165B" w:rsidP="0061165B">
            <w:pPr>
              <w:spacing w:before="0" w:after="200"/>
              <w:rPr>
                <w:color w:val="FFFFFF" w:themeColor="background1"/>
              </w:rPr>
            </w:pPr>
            <w:r w:rsidRPr="00105DD0">
              <w:rPr>
                <w:color w:val="FFFFFF" w:themeColor="background1"/>
              </w:rPr>
              <w:t>February 8, 2021</w:t>
            </w:r>
            <w:r w:rsidRPr="00105DD0">
              <w:rPr>
                <w:color w:val="FFFFFF" w:themeColor="background1"/>
              </w:rPr>
              <w:tab/>
              <w:t>Micro-teaching Begins</w:t>
            </w:r>
            <w:r w:rsidRPr="00105DD0">
              <w:rPr>
                <w:color w:val="FFFFFF" w:themeColor="background1"/>
              </w:rPr>
              <w:tab/>
              <w:t>Certificate Class</w:t>
            </w:r>
          </w:p>
          <w:p w14:paraId="5AEE52FA" w14:textId="77777777" w:rsidR="0061165B" w:rsidRPr="00105DD0" w:rsidRDefault="0061165B" w:rsidP="0061165B">
            <w:pPr>
              <w:spacing w:before="0" w:after="200"/>
              <w:rPr>
                <w:color w:val="FFFFFF" w:themeColor="background1"/>
              </w:rPr>
            </w:pPr>
            <w:r w:rsidRPr="00105DD0">
              <w:rPr>
                <w:color w:val="FFFFFF" w:themeColor="background1"/>
              </w:rPr>
              <w:t>February 11,2021</w:t>
            </w:r>
            <w:r w:rsidRPr="00105DD0">
              <w:rPr>
                <w:color w:val="FFFFFF" w:themeColor="background1"/>
              </w:rPr>
              <w:tab/>
              <w:t>Mid -semester Assessments</w:t>
            </w:r>
            <w:r w:rsidRPr="00105DD0">
              <w:rPr>
                <w:color w:val="FFFFFF" w:themeColor="background1"/>
              </w:rPr>
              <w:tab/>
              <w:t>Certificate &amp; Diploma Class</w:t>
            </w:r>
          </w:p>
          <w:p w14:paraId="100C9D19" w14:textId="03F215CB" w:rsidR="00CA7E2C" w:rsidRDefault="0061165B" w:rsidP="0061165B">
            <w:pPr>
              <w:spacing w:before="0" w:after="200"/>
            </w:pPr>
            <w:r w:rsidRPr="00105DD0">
              <w:rPr>
                <w:color w:val="FFFFFF" w:themeColor="background1"/>
              </w:rPr>
              <w:t>February 15, 2021</w:t>
            </w:r>
            <w:r w:rsidRPr="00105DD0">
              <w:rPr>
                <w:color w:val="FFFFFF" w:themeColor="background1"/>
              </w:rPr>
              <w:tab/>
              <w:t>Academic Break Begins</w:t>
            </w:r>
            <w:r w:rsidRPr="00105DD0">
              <w:rPr>
                <w:color w:val="FFFFFF" w:themeColor="background1"/>
              </w:rPr>
              <w:tab/>
              <w:t>No class and All Offices Closed</w:t>
            </w:r>
          </w:p>
        </w:tc>
        <w:tc>
          <w:tcPr>
            <w:tcW w:w="630" w:type="dxa"/>
            <w:shd w:val="clear" w:color="auto" w:fill="auto"/>
          </w:tcPr>
          <w:p w14:paraId="4EF38C1E" w14:textId="77777777" w:rsidR="00CA7E2C" w:rsidRDefault="00CA7E2C" w:rsidP="00CA7E2C">
            <w:pPr>
              <w:rPr>
                <w:lang w:eastAsia="ja-JP"/>
              </w:rPr>
            </w:pPr>
          </w:p>
        </w:tc>
        <w:tc>
          <w:tcPr>
            <w:tcW w:w="4590" w:type="dxa"/>
            <w:shd w:val="clear" w:color="auto" w:fill="auto"/>
          </w:tcPr>
          <w:p w14:paraId="7053320A" w14:textId="77777777" w:rsidR="00CA7E2C" w:rsidRPr="00382BBF" w:rsidRDefault="00337F39" w:rsidP="00CA7E2C">
            <w:pPr>
              <w:pStyle w:val="TOCHeading"/>
            </w:pPr>
            <w:r w:rsidRPr="00382BBF">
              <w:t xml:space="preserve">Inside </w:t>
            </w:r>
            <w:r w:rsidRPr="00CA7E2C">
              <w:t>This I</w:t>
            </w:r>
            <w:r w:rsidRPr="00382BBF">
              <w:t>ssue</w:t>
            </w:r>
          </w:p>
          <w:p w14:paraId="42B38CFD" w14:textId="77777777" w:rsidR="00CA7E2C" w:rsidRPr="00FC2165" w:rsidRDefault="000E6B5E" w:rsidP="00BE1B8B">
            <w:pPr>
              <w:pStyle w:val="TOC1"/>
            </w:pPr>
            <w:sdt>
              <w:sdtPr>
                <w:id w:val="-107735066"/>
                <w:placeholder>
                  <w:docPart w:val="2CA358DBC8024A72BD1443B16DE57298"/>
                </w:placeholder>
                <w:temporary/>
                <w:showingPlcHdr/>
                <w15:appearance w15:val="hidden"/>
              </w:sdtPr>
              <w:sdtEndPr/>
              <w:sdtContent>
                <w:r w:rsidR="00CA7E2C" w:rsidRPr="00FC2165">
                  <w:t>PG. 2</w:t>
                </w:r>
              </w:sdtContent>
            </w:sdt>
          </w:p>
          <w:p w14:paraId="7D349A5A" w14:textId="75909FD1" w:rsidR="00CA7E2C" w:rsidRPr="008E2B6D" w:rsidRDefault="009D0E03" w:rsidP="00337F39">
            <w:pPr>
              <w:pStyle w:val="TOC2"/>
            </w:pPr>
            <w:r>
              <w:t xml:space="preserve">The National Social Security Fund </w:t>
            </w:r>
            <w:r w:rsidR="000E1F56">
              <w:t xml:space="preserve">donates tree seedlings </w:t>
            </w:r>
            <w:r>
              <w:t xml:space="preserve">to </w:t>
            </w:r>
            <w:r w:rsidR="000E1F56">
              <w:t xml:space="preserve">the </w:t>
            </w:r>
            <w:r>
              <w:t>FTCN</w:t>
            </w:r>
            <w:r w:rsidR="000E1F56">
              <w:t xml:space="preserve"> Community</w:t>
            </w:r>
          </w:p>
          <w:p w14:paraId="661263BB" w14:textId="77777777" w:rsidR="00CA7E2C" w:rsidRDefault="000E6B5E" w:rsidP="00BE1B8B">
            <w:pPr>
              <w:pStyle w:val="TOC1"/>
            </w:pPr>
            <w:sdt>
              <w:sdtPr>
                <w:id w:val="-102650644"/>
                <w:placeholder>
                  <w:docPart w:val="93F21D52F73543EA849187A9E6B580BF"/>
                </w:placeholder>
                <w:temporary/>
                <w:showingPlcHdr/>
                <w15:appearance w15:val="hidden"/>
              </w:sdtPr>
              <w:sdtEndPr/>
              <w:sdtContent>
                <w:r w:rsidR="00CA7E2C" w:rsidRPr="00FC2165">
                  <w:t>PG. 3</w:t>
                </w:r>
              </w:sdtContent>
            </w:sdt>
          </w:p>
          <w:p w14:paraId="6A88F2A5" w14:textId="3166430E" w:rsidR="00CA7E2C" w:rsidRPr="00FC2165" w:rsidRDefault="009D0E03" w:rsidP="00337F39">
            <w:pPr>
              <w:pStyle w:val="TOC2"/>
            </w:pPr>
            <w:r>
              <w:t>Water scarcity at FTCN</w:t>
            </w:r>
          </w:p>
          <w:p w14:paraId="22D18B7F" w14:textId="77777777" w:rsidR="00CA7E2C" w:rsidRDefault="000E6B5E" w:rsidP="00BE1B8B">
            <w:pPr>
              <w:pStyle w:val="TOC1"/>
            </w:pPr>
            <w:sdt>
              <w:sdtPr>
                <w:id w:val="439036342"/>
                <w:placeholder>
                  <w:docPart w:val="BAE64CAEEFD9494CBAD2D76B11707FA9"/>
                </w:placeholder>
                <w:temporary/>
                <w:showingPlcHdr/>
                <w15:appearance w15:val="hidden"/>
              </w:sdtPr>
              <w:sdtEndPr/>
              <w:sdtContent>
                <w:r w:rsidR="00CA7E2C" w:rsidRPr="00FC2165">
                  <w:t>PG. 4</w:t>
                </w:r>
              </w:sdtContent>
            </w:sdt>
          </w:p>
          <w:p w14:paraId="5BE13BA9" w14:textId="62BDD3D1" w:rsidR="00CA7E2C" w:rsidRDefault="00073040" w:rsidP="00337F39">
            <w:pPr>
              <w:pStyle w:val="TOC2"/>
            </w:pPr>
            <w:r>
              <w:t>Co-curricular and Brain Development</w:t>
            </w:r>
          </w:p>
        </w:tc>
      </w:tr>
    </w:tbl>
    <w:p w14:paraId="70F16B81" w14:textId="3F167060" w:rsidR="008102D1" w:rsidRPr="008102D1" w:rsidRDefault="0037377C" w:rsidP="008102D1">
      <w:pPr>
        <w:tabs>
          <w:tab w:val="center" w:pos="5760"/>
        </w:tabs>
        <w:spacing w:before="0" w:after="0"/>
        <w:rPr>
          <w:sz w:val="12"/>
        </w:rPr>
        <w:sectPr w:rsidR="008102D1" w:rsidRPr="008102D1" w:rsidSect="00BE1B8B">
          <w:headerReference w:type="default" r:id="rId12"/>
          <w:footerReference w:type="even" r:id="rId13"/>
          <w:footerReference w:type="default" r:id="rId14"/>
          <w:headerReference w:type="first" r:id="rId15"/>
          <w:footerReference w:type="first" r:id="rId16"/>
          <w:pgSz w:w="12240" w:h="15840"/>
          <w:pgMar w:top="6840" w:right="360" w:bottom="360" w:left="360" w:header="720" w:footer="432" w:gutter="0"/>
          <w:cols w:space="720"/>
          <w:titlePg/>
          <w:docGrid w:linePitch="360"/>
        </w:sectPr>
      </w:pPr>
      <w:r>
        <w:rPr>
          <w:noProof/>
          <w:sz w:val="12"/>
        </w:rPr>
        <mc:AlternateContent>
          <mc:Choice Requires="wps">
            <w:drawing>
              <wp:anchor distT="0" distB="0" distL="114300" distR="114300" simplePos="0" relativeHeight="251662336" behindDoc="0" locked="0" layoutInCell="1" allowOverlap="1" wp14:anchorId="24EE52C2" wp14:editId="7C62BC4D">
                <wp:simplePos x="0" y="0"/>
                <wp:positionH relativeFrom="column">
                  <wp:posOffset>3558396</wp:posOffset>
                </wp:positionH>
                <wp:positionV relativeFrom="paragraph">
                  <wp:posOffset>-5371729</wp:posOffset>
                </wp:positionV>
                <wp:extent cx="2976113" cy="1582049"/>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976113" cy="1582049"/>
                        </a:xfrm>
                        <a:prstGeom prst="rect">
                          <a:avLst/>
                        </a:prstGeom>
                        <a:solidFill>
                          <a:schemeClr val="lt1"/>
                        </a:solidFill>
                        <a:ln w="6350">
                          <a:noFill/>
                        </a:ln>
                      </wps:spPr>
                      <wps:txbx>
                        <w:txbxContent>
                          <w:p w14:paraId="4EFEE266" w14:textId="77777777" w:rsidR="0037377C" w:rsidRPr="00B64993" w:rsidRDefault="0037377C">
                            <w:pPr>
                              <w:rPr>
                                <w:rFonts w:ascii="Imprint MT Shadow" w:hAnsi="Imprint MT Shadow"/>
                                <w:b/>
                                <w:bCs/>
                              </w:rPr>
                            </w:pPr>
                            <w:bookmarkStart w:id="1" w:name="_Hlk62916894"/>
                            <w:bookmarkEnd w:id="1"/>
                            <w:r w:rsidRPr="00B64993">
                              <w:rPr>
                                <w:rFonts w:ascii="Imprint MT Shadow" w:hAnsi="Imprint MT Shadow"/>
                                <w:b/>
                                <w:bCs/>
                              </w:rPr>
                              <w:t>School Environment and Cognition</w:t>
                            </w:r>
                          </w:p>
                          <w:p w14:paraId="06434D91" w14:textId="6D79453F" w:rsidR="003C11AD" w:rsidRPr="0037377C" w:rsidRDefault="003C11AD">
                            <w:pPr>
                              <w:rPr>
                                <w:b/>
                                <w:bCs/>
                              </w:rPr>
                            </w:pPr>
                            <w:r>
                              <w:t xml:space="preserve">Madam Hilda </w:t>
                            </w:r>
                            <w:proofErr w:type="spellStart"/>
                            <w:r>
                              <w:t>Nyangweso</w:t>
                            </w:r>
                            <w:proofErr w:type="spellEnd"/>
                            <w:r>
                              <w:t xml:space="preserve"> </w:t>
                            </w:r>
                            <w:r w:rsidR="0037377C">
                              <w:t xml:space="preserve">in </w:t>
                            </w:r>
                            <w:r w:rsidR="00DD3DF1">
                              <w:t>an outdoor class</w:t>
                            </w:r>
                            <w:r w:rsidR="0037377C">
                              <w:t xml:space="preserve"> session</w:t>
                            </w:r>
                            <w:r w:rsidR="0061165B">
                              <w:t>.</w:t>
                            </w:r>
                            <w:r w:rsidR="00DD3DF1">
                              <w:t xml:space="preserve"> Our classrooms get </w:t>
                            </w:r>
                            <w:r w:rsidR="0061165B">
                              <w:t>overly hot</w:t>
                            </w:r>
                            <w:r w:rsidR="002A6C75">
                              <w:t>, and that’s an incentive to plant many trees to generate fresh air</w:t>
                            </w:r>
                            <w:r w:rsidR="0061165B">
                              <w:t>,</w:t>
                            </w:r>
                            <w:r w:rsidR="002A6C75">
                              <w:t xml:space="preserve"> and to cool down our learning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EE52C2" id="_x0000_t202" coordsize="21600,21600" o:spt="202" path="m,l,21600r21600,l21600,xe">
                <v:stroke joinstyle="miter"/>
                <v:path gradientshapeok="t" o:connecttype="rect"/>
              </v:shapetype>
              <v:shape id="Text Box 27" o:spid="_x0000_s1026" type="#_x0000_t202" style="position:absolute;margin-left:280.2pt;margin-top:-422.95pt;width:234.35pt;height:12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" fillcolor="white [3201]" stroked="f" strokeweight=".5pt">
                <v:textbox>
                  <w:txbxContent>
                    <w:p w14:paraId="4EFEE266" w14:textId="77777777" w:rsidR="0037377C" w:rsidRPr="00B64993" w:rsidRDefault="0037377C">
                      <w:pPr>
                        <w:rPr>
                          <w:rFonts w:ascii="Imprint MT Shadow" w:hAnsi="Imprint MT Shadow"/>
                          <w:b/>
                          <w:bCs/>
                        </w:rPr>
                      </w:pPr>
                      <w:bookmarkStart w:id="2" w:name="_Hlk62916894"/>
                      <w:bookmarkEnd w:id="2"/>
                      <w:r w:rsidRPr="00B64993">
                        <w:rPr>
                          <w:rFonts w:ascii="Imprint MT Shadow" w:hAnsi="Imprint MT Shadow"/>
                          <w:b/>
                          <w:bCs/>
                        </w:rPr>
                        <w:t>School Environment and Cognition</w:t>
                      </w:r>
                    </w:p>
                    <w:p w14:paraId="06434D91" w14:textId="6D79453F" w:rsidR="003C11AD" w:rsidRPr="0037377C" w:rsidRDefault="003C11AD">
                      <w:pPr>
                        <w:rPr>
                          <w:b/>
                          <w:bCs/>
                        </w:rPr>
                      </w:pPr>
                      <w:r>
                        <w:t xml:space="preserve">Madam Hilda </w:t>
                      </w:r>
                      <w:proofErr w:type="spellStart"/>
                      <w:r>
                        <w:t>Nyangweso</w:t>
                      </w:r>
                      <w:proofErr w:type="spellEnd"/>
                      <w:r>
                        <w:t xml:space="preserve"> </w:t>
                      </w:r>
                      <w:r w:rsidR="0037377C">
                        <w:t xml:space="preserve">in </w:t>
                      </w:r>
                      <w:r w:rsidR="00DD3DF1">
                        <w:t>an outdoor class</w:t>
                      </w:r>
                      <w:r w:rsidR="0037377C">
                        <w:t xml:space="preserve"> session</w:t>
                      </w:r>
                      <w:r w:rsidR="0061165B">
                        <w:t>.</w:t>
                      </w:r>
                      <w:r w:rsidR="00DD3DF1">
                        <w:t xml:space="preserve"> Our classrooms get </w:t>
                      </w:r>
                      <w:r w:rsidR="0061165B">
                        <w:t>overly hot</w:t>
                      </w:r>
                      <w:r w:rsidR="002A6C75">
                        <w:t>, and that’s an incentive to plant many trees to generate fresh air</w:t>
                      </w:r>
                      <w:r w:rsidR="0061165B">
                        <w:t>,</w:t>
                      </w:r>
                      <w:r w:rsidR="002A6C75">
                        <w:t xml:space="preserve"> and to cool down our learning environment.</w:t>
                      </w:r>
                    </w:p>
                  </w:txbxContent>
                </v:textbox>
              </v:shape>
            </w:pict>
          </mc:Fallback>
        </mc:AlternateContent>
      </w:r>
    </w:p>
    <w:tbl>
      <w:tblPr>
        <w:tblW w:w="0" w:type="auto"/>
        <w:tblLook w:val="0600" w:firstRow="0" w:lastRow="0" w:firstColumn="0" w:lastColumn="0" w:noHBand="1" w:noVBand="1"/>
      </w:tblPr>
      <w:tblGrid>
        <w:gridCol w:w="5580"/>
        <w:gridCol w:w="540"/>
        <w:gridCol w:w="5400"/>
      </w:tblGrid>
      <w:tr w:rsidR="003C11AD" w14:paraId="097091FF" w14:textId="77777777" w:rsidTr="00E23A3E">
        <w:trPr>
          <w:trHeight w:val="6489"/>
        </w:trPr>
        <w:tc>
          <w:tcPr>
            <w:tcW w:w="5580" w:type="dxa"/>
          </w:tcPr>
          <w:p w14:paraId="2EE95B5A" w14:textId="59C5A7F7" w:rsidR="00153C76" w:rsidRDefault="009D0E03" w:rsidP="00D6756C">
            <w:pPr>
              <w:spacing w:before="0" w:after="160" w:line="360" w:lineRule="auto"/>
            </w:pPr>
            <w:r>
              <w:rPr>
                <w:noProof/>
              </w:rPr>
              <w:lastRenderedPageBreak/>
              <mc:AlternateContent>
                <mc:Choice Requires="wps">
                  <w:drawing>
                    <wp:anchor distT="0" distB="0" distL="114300" distR="114300" simplePos="0" relativeHeight="251659264" behindDoc="0" locked="0" layoutInCell="1" allowOverlap="1" wp14:anchorId="4F45FAB5" wp14:editId="613F30ED">
                      <wp:simplePos x="0" y="0"/>
                      <wp:positionH relativeFrom="column">
                        <wp:posOffset>-68580</wp:posOffset>
                      </wp:positionH>
                      <wp:positionV relativeFrom="paragraph">
                        <wp:posOffset>-78740</wp:posOffset>
                      </wp:positionV>
                      <wp:extent cx="3457575" cy="3781425"/>
                      <wp:effectExtent l="0" t="0" r="9525" b="9525"/>
                      <wp:wrapNone/>
                      <wp:docPr id="17" name="Text Box 17"/>
                      <wp:cNvGraphicFramePr/>
                      <a:graphic xmlns:a="http://schemas.openxmlformats.org/drawingml/2006/main">
                        <a:graphicData uri="http://schemas.microsoft.com/office/word/2010/wordprocessingShape">
                          <wps:wsp>
                            <wps:cNvSpPr txBox="1"/>
                            <wps:spPr>
                              <a:xfrm>
                                <a:off x="0" y="0"/>
                                <a:ext cx="3457575" cy="3781425"/>
                              </a:xfrm>
                              <a:prstGeom prst="rect">
                                <a:avLst/>
                              </a:prstGeom>
                              <a:solidFill>
                                <a:schemeClr val="lt1"/>
                              </a:solidFill>
                              <a:ln w="6350">
                                <a:noFill/>
                              </a:ln>
                            </wps:spPr>
                            <wps:txbx>
                              <w:txbxContent>
                                <w:p w14:paraId="7BD21F56" w14:textId="527BE8E5" w:rsidR="00D6756C" w:rsidRPr="00CF6020" w:rsidRDefault="006D6B11" w:rsidP="00D6756C">
                                  <w:pPr>
                                    <w:pStyle w:val="Heading2"/>
                                    <w:rPr>
                                      <w:color w:val="00B050"/>
                                    </w:rPr>
                                  </w:pPr>
                                  <w:r w:rsidRPr="00CF6020">
                                    <w:rPr>
                                      <w:color w:val="00B050"/>
                                    </w:rPr>
                                    <w:t xml:space="preserve">OUR MISSION, VISION </w:t>
                                  </w:r>
                                  <w:r w:rsidR="00125CA3" w:rsidRPr="00CF6020">
                                    <w:rPr>
                                      <w:color w:val="00B050"/>
                                    </w:rPr>
                                    <w:t>&amp; VALUES</w:t>
                                  </w:r>
                                </w:p>
                                <w:p w14:paraId="470928D8" w14:textId="77777777" w:rsidR="00D6756C" w:rsidRPr="00022886" w:rsidRDefault="00D6756C" w:rsidP="00D6756C">
                                  <w:pPr>
                                    <w:spacing w:before="0" w:after="160" w:line="264" w:lineRule="auto"/>
                                    <w:rPr>
                                      <w:rFonts w:ascii="Times New Roman" w:eastAsia="Calibri" w:hAnsi="Times New Roman" w:cs="Times New Roman"/>
                                      <w:b/>
                                      <w:bCs/>
                                      <w:color w:val="auto"/>
                                      <w:sz w:val="20"/>
                                      <w:szCs w:val="20"/>
                                      <w:lang w:eastAsia="ko-KR"/>
                                    </w:rPr>
                                  </w:pPr>
                                  <w:r w:rsidRPr="00022886">
                                    <w:rPr>
                                      <w:rFonts w:ascii="Times New Roman" w:eastAsia="Calibri" w:hAnsi="Times New Roman" w:cs="Times New Roman"/>
                                      <w:b/>
                                      <w:bCs/>
                                      <w:color w:val="auto"/>
                                      <w:sz w:val="20"/>
                                      <w:szCs w:val="20"/>
                                      <w:lang w:eastAsia="ko-KR"/>
                                    </w:rPr>
                                    <w:t>Mission</w:t>
                                  </w:r>
                                </w:p>
                                <w:p w14:paraId="4570B106" w14:textId="110A87C4" w:rsidR="00D6756C" w:rsidRPr="00022886" w:rsidRDefault="000044B3" w:rsidP="00D6756C">
                                  <w:pPr>
                                    <w:spacing w:before="0" w:after="160" w:line="264" w:lineRule="auto"/>
                                    <w:rPr>
                                      <w:rFonts w:ascii="Times New Roman" w:eastAsia="Calibri" w:hAnsi="Times New Roman" w:cs="Times New Roman"/>
                                      <w:color w:val="auto"/>
                                      <w:sz w:val="20"/>
                                      <w:szCs w:val="20"/>
                                      <w:lang w:eastAsia="ko-KR"/>
                                    </w:rPr>
                                  </w:pPr>
                                  <w:r>
                                    <w:rPr>
                                      <w:rFonts w:ascii="Times New Roman" w:eastAsia="Calibri" w:hAnsi="Times New Roman" w:cs="Times New Roman"/>
                                      <w:color w:val="auto"/>
                                      <w:sz w:val="20"/>
                                      <w:szCs w:val="20"/>
                                      <w:lang w:eastAsia="ko-KR"/>
                                    </w:rPr>
                                    <w:t>St. Francis Training College Nyamonge (</w:t>
                                  </w:r>
                                  <w:r w:rsidR="00D6756C" w:rsidRPr="00022886">
                                    <w:rPr>
                                      <w:rFonts w:ascii="Times New Roman" w:eastAsia="Calibri" w:hAnsi="Times New Roman" w:cs="Times New Roman"/>
                                      <w:color w:val="auto"/>
                                      <w:sz w:val="20"/>
                                      <w:szCs w:val="20"/>
                                      <w:lang w:eastAsia="ko-KR"/>
                                    </w:rPr>
                                    <w:t>FTCN is dedicated to continuous professional development, productive use of technology, and partnerships with parents and community.</w:t>
                                  </w:r>
                                </w:p>
                                <w:p w14:paraId="0F4402C2" w14:textId="77777777" w:rsidR="00D6756C" w:rsidRPr="00022886" w:rsidRDefault="00D6756C" w:rsidP="00D6756C">
                                  <w:pPr>
                                    <w:spacing w:before="0" w:after="160" w:line="264" w:lineRule="auto"/>
                                    <w:rPr>
                                      <w:rFonts w:ascii="Times New Roman" w:eastAsia="Calibri" w:hAnsi="Times New Roman" w:cs="Times New Roman"/>
                                      <w:color w:val="auto"/>
                                      <w:sz w:val="20"/>
                                      <w:szCs w:val="20"/>
                                      <w:lang w:eastAsia="ko-KR"/>
                                    </w:rPr>
                                  </w:pPr>
                                  <w:r w:rsidRPr="00022886">
                                    <w:rPr>
                                      <w:rFonts w:ascii="Times New Roman" w:eastAsia="Calibri" w:hAnsi="Times New Roman" w:cs="Times New Roman"/>
                                      <w:color w:val="auto"/>
                                      <w:sz w:val="20"/>
                                      <w:szCs w:val="20"/>
                                      <w:lang w:eastAsia="ko-KR"/>
                                    </w:rPr>
                                    <w:t>FTCN embraces teacher education as a mode to empower and to prepare individuals to excel in the pursuit of knowledge and truth, and to live it well.</w:t>
                                  </w:r>
                                </w:p>
                                <w:p w14:paraId="3F2A7C35" w14:textId="77777777" w:rsidR="00D6756C" w:rsidRPr="00022886" w:rsidRDefault="00D6756C" w:rsidP="00D6756C">
                                  <w:pPr>
                                    <w:spacing w:before="0" w:after="160" w:line="264" w:lineRule="auto"/>
                                    <w:rPr>
                                      <w:rFonts w:ascii="Times New Roman" w:eastAsia="Calibri" w:hAnsi="Times New Roman" w:cs="Times New Roman"/>
                                      <w:b/>
                                      <w:bCs/>
                                      <w:color w:val="auto"/>
                                      <w:sz w:val="20"/>
                                      <w:szCs w:val="20"/>
                                      <w:lang w:eastAsia="ko-KR"/>
                                    </w:rPr>
                                  </w:pPr>
                                  <w:r w:rsidRPr="00022886">
                                    <w:rPr>
                                      <w:rFonts w:ascii="Times New Roman" w:eastAsia="Calibri" w:hAnsi="Times New Roman" w:cs="Times New Roman"/>
                                      <w:b/>
                                      <w:bCs/>
                                      <w:color w:val="auto"/>
                                      <w:sz w:val="20"/>
                                      <w:szCs w:val="20"/>
                                      <w:lang w:eastAsia="ko-KR"/>
                                    </w:rPr>
                                    <w:t>Vision</w:t>
                                  </w:r>
                                </w:p>
                                <w:p w14:paraId="5BEBCBC7" w14:textId="77777777" w:rsidR="00D6756C" w:rsidRPr="00022886" w:rsidRDefault="00D6756C" w:rsidP="00D6756C">
                                  <w:pPr>
                                    <w:spacing w:before="0" w:after="160" w:line="264" w:lineRule="auto"/>
                                    <w:rPr>
                                      <w:rFonts w:ascii="Times New Roman" w:eastAsia="Calibri" w:hAnsi="Times New Roman" w:cs="Times New Roman"/>
                                      <w:color w:val="auto"/>
                                      <w:sz w:val="20"/>
                                      <w:szCs w:val="20"/>
                                      <w:lang w:eastAsia="ko-KR"/>
                                    </w:rPr>
                                  </w:pPr>
                                  <w:r w:rsidRPr="00022886">
                                    <w:rPr>
                                      <w:rFonts w:ascii="Times New Roman" w:eastAsia="Calibri" w:hAnsi="Times New Roman" w:cs="Times New Roman"/>
                                      <w:color w:val="auto"/>
                                      <w:sz w:val="20"/>
                                      <w:szCs w:val="20"/>
                                      <w:lang w:eastAsia="ko-KR"/>
                                    </w:rPr>
                                    <w:t>St. Francis Nyamonge is committed to offering transformational education to all people, to educate the “whole person” and to empower students to realize their potentials, and to seek new knowledge in making the world a better place in which to live.</w:t>
                                  </w:r>
                                </w:p>
                                <w:p w14:paraId="7FF578EA" w14:textId="77777777" w:rsidR="00D6756C" w:rsidRPr="00022886" w:rsidRDefault="00D6756C" w:rsidP="00D6756C">
                                  <w:pPr>
                                    <w:spacing w:before="0" w:after="160" w:line="264" w:lineRule="auto"/>
                                    <w:rPr>
                                      <w:rFonts w:ascii="Times New Roman" w:eastAsia="Calibri" w:hAnsi="Times New Roman" w:cs="Times New Roman"/>
                                      <w:b/>
                                      <w:bCs/>
                                      <w:color w:val="auto"/>
                                      <w:sz w:val="20"/>
                                      <w:szCs w:val="20"/>
                                      <w:lang w:eastAsia="ko-KR"/>
                                    </w:rPr>
                                  </w:pPr>
                                  <w:r w:rsidRPr="00022886">
                                    <w:rPr>
                                      <w:rFonts w:ascii="Times New Roman" w:eastAsia="Calibri" w:hAnsi="Times New Roman" w:cs="Times New Roman"/>
                                      <w:b/>
                                      <w:bCs/>
                                      <w:color w:val="auto"/>
                                      <w:sz w:val="20"/>
                                      <w:szCs w:val="20"/>
                                      <w:lang w:eastAsia="ko-KR"/>
                                    </w:rPr>
                                    <w:t>Core Values</w:t>
                                  </w:r>
                                </w:p>
                                <w:p w14:paraId="55904850" w14:textId="2805A7F1" w:rsidR="00D6756C" w:rsidRPr="00022886" w:rsidRDefault="00D6756C" w:rsidP="00D6756C">
                                  <w:pPr>
                                    <w:spacing w:before="0" w:after="160" w:line="264" w:lineRule="auto"/>
                                    <w:rPr>
                                      <w:rFonts w:ascii="Times New Roman" w:eastAsia="Calibri" w:hAnsi="Times New Roman" w:cs="Times New Roman"/>
                                      <w:color w:val="auto"/>
                                      <w:sz w:val="20"/>
                                      <w:szCs w:val="20"/>
                                      <w:lang w:eastAsia="ko-KR"/>
                                    </w:rPr>
                                  </w:pPr>
                                  <w:r w:rsidRPr="00022886">
                                    <w:rPr>
                                      <w:rFonts w:ascii="Times New Roman" w:eastAsia="Calibri" w:hAnsi="Times New Roman" w:cs="Times New Roman"/>
                                      <w:color w:val="auto"/>
                                      <w:sz w:val="20"/>
                                      <w:szCs w:val="20"/>
                                      <w:lang w:eastAsia="ko-KR"/>
                                    </w:rPr>
                                    <w:t xml:space="preserve">Catholic </w:t>
                                  </w:r>
                                  <w:r w:rsidR="006D6B11" w:rsidRPr="00022886">
                                    <w:rPr>
                                      <w:rFonts w:ascii="Times New Roman" w:eastAsia="Calibri" w:hAnsi="Times New Roman" w:cs="Times New Roman"/>
                                      <w:color w:val="auto"/>
                                      <w:sz w:val="20"/>
                                      <w:szCs w:val="20"/>
                                      <w:lang w:eastAsia="ko-KR"/>
                                    </w:rPr>
                                    <w:t>Identity</w:t>
                                  </w:r>
                                  <w:r w:rsidR="006D6B11">
                                    <w:rPr>
                                      <w:rFonts w:ascii="Times New Roman" w:eastAsia="Calibri" w:hAnsi="Times New Roman" w:cs="Times New Roman"/>
                                      <w:color w:val="auto"/>
                                      <w:sz w:val="20"/>
                                      <w:szCs w:val="20"/>
                                      <w:lang w:eastAsia="ko-KR"/>
                                    </w:rPr>
                                    <w:t xml:space="preserve">; </w:t>
                                  </w:r>
                                  <w:r w:rsidRPr="00022886">
                                    <w:rPr>
                                      <w:rFonts w:ascii="Times New Roman" w:eastAsia="Calibri" w:hAnsi="Times New Roman" w:cs="Times New Roman"/>
                                      <w:color w:val="auto"/>
                                      <w:sz w:val="20"/>
                                      <w:szCs w:val="20"/>
                                      <w:lang w:eastAsia="ko-KR"/>
                                    </w:rPr>
                                    <w:t>Respect</w:t>
                                  </w:r>
                                  <w:r w:rsidR="006D6B11">
                                    <w:rPr>
                                      <w:rFonts w:ascii="Times New Roman" w:eastAsia="Calibri" w:hAnsi="Times New Roman" w:cs="Times New Roman"/>
                                      <w:color w:val="auto"/>
                                      <w:sz w:val="20"/>
                                      <w:szCs w:val="20"/>
                                      <w:lang w:eastAsia="ko-KR"/>
                                    </w:rPr>
                                    <w:t xml:space="preserve">; </w:t>
                                  </w:r>
                                  <w:r w:rsidRPr="00022886">
                                    <w:rPr>
                                      <w:rFonts w:ascii="Times New Roman" w:eastAsia="Calibri" w:hAnsi="Times New Roman" w:cs="Times New Roman"/>
                                      <w:color w:val="auto"/>
                                      <w:sz w:val="20"/>
                                      <w:szCs w:val="20"/>
                                      <w:lang w:eastAsia="ko-KR"/>
                                    </w:rPr>
                                    <w:t>Teamwork</w:t>
                                  </w:r>
                                </w:p>
                                <w:p w14:paraId="56ABE9B9" w14:textId="7439118D" w:rsidR="00D6756C" w:rsidRPr="00022886" w:rsidRDefault="00D6756C" w:rsidP="00D6756C">
                                  <w:pPr>
                                    <w:spacing w:before="0" w:after="160" w:line="264" w:lineRule="auto"/>
                                    <w:rPr>
                                      <w:rFonts w:ascii="Times New Roman" w:eastAsia="Calibri" w:hAnsi="Times New Roman" w:cs="Times New Roman"/>
                                      <w:color w:val="auto"/>
                                      <w:sz w:val="24"/>
                                      <w:szCs w:val="24"/>
                                      <w:lang w:eastAsia="ko-KR"/>
                                    </w:rPr>
                                  </w:pPr>
                                  <w:r w:rsidRPr="00022886">
                                    <w:rPr>
                                      <w:rFonts w:ascii="Times New Roman" w:eastAsia="Calibri" w:hAnsi="Times New Roman" w:cs="Times New Roman"/>
                                      <w:color w:val="auto"/>
                                      <w:sz w:val="24"/>
                                      <w:szCs w:val="24"/>
                                      <w:lang w:eastAsia="ko-KR"/>
                                    </w:rPr>
                                    <w:t>Service</w:t>
                                  </w:r>
                                  <w:r w:rsidR="006D6B11">
                                    <w:rPr>
                                      <w:rFonts w:ascii="Times New Roman" w:eastAsia="Calibri" w:hAnsi="Times New Roman" w:cs="Times New Roman"/>
                                      <w:color w:val="auto"/>
                                      <w:sz w:val="24"/>
                                      <w:szCs w:val="24"/>
                                      <w:lang w:eastAsia="ko-KR"/>
                                    </w:rPr>
                                    <w:t xml:space="preserve">; </w:t>
                                  </w:r>
                                  <w:r w:rsidRPr="00022886">
                                    <w:rPr>
                                      <w:rFonts w:ascii="Times New Roman" w:eastAsia="Calibri" w:hAnsi="Times New Roman" w:cs="Times New Roman"/>
                                      <w:color w:val="auto"/>
                                      <w:sz w:val="24"/>
                                      <w:szCs w:val="24"/>
                                      <w:lang w:eastAsia="ko-KR"/>
                                    </w:rPr>
                                    <w:t>Empowerment</w:t>
                                  </w:r>
                                  <w:r w:rsidR="006D6B11">
                                    <w:rPr>
                                      <w:rFonts w:ascii="Times New Roman" w:eastAsia="Calibri" w:hAnsi="Times New Roman" w:cs="Times New Roman"/>
                                      <w:color w:val="auto"/>
                                      <w:sz w:val="24"/>
                                      <w:szCs w:val="24"/>
                                      <w:lang w:eastAsia="ko-KR"/>
                                    </w:rPr>
                                    <w:t xml:space="preserve">; </w:t>
                                  </w:r>
                                  <w:r w:rsidRPr="00022886">
                                    <w:rPr>
                                      <w:rFonts w:ascii="Times New Roman" w:eastAsia="Calibri" w:hAnsi="Times New Roman" w:cs="Times New Roman"/>
                                      <w:color w:val="auto"/>
                                      <w:sz w:val="24"/>
                                      <w:szCs w:val="24"/>
                                      <w:lang w:eastAsia="ko-KR"/>
                                    </w:rPr>
                                    <w:t>Excellence</w:t>
                                  </w:r>
                                </w:p>
                                <w:p w14:paraId="1C3244DC" w14:textId="77777777" w:rsidR="00D6756C" w:rsidRPr="00022886" w:rsidRDefault="00D6756C" w:rsidP="00D6756C">
                                  <w:pPr>
                                    <w:spacing w:before="0" w:after="160" w:line="264" w:lineRule="auto"/>
                                    <w:rPr>
                                      <w:rFonts w:ascii="Times New Roman" w:eastAsia="Calibri" w:hAnsi="Times New Roman" w:cs="Times New Roman"/>
                                      <w:color w:val="auto"/>
                                      <w:sz w:val="24"/>
                                      <w:szCs w:val="24"/>
                                      <w:lang w:eastAsia="ko-KR"/>
                                    </w:rPr>
                                  </w:pPr>
                                </w:p>
                                <w:p w14:paraId="2325F5A5" w14:textId="77777777" w:rsidR="000F7890" w:rsidRDefault="000F7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5FAB5" id="Text Box 17" o:spid="_x0000_s1027" type="#_x0000_t202" style="position:absolute;margin-left:-5.4pt;margin-top:-6.2pt;width:272.25pt;height:29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" fillcolor="white [3201]" stroked="f" strokeweight=".5pt">
                      <v:textbox>
                        <w:txbxContent>
                          <w:p w14:paraId="7BD21F56" w14:textId="527BE8E5" w:rsidR="00D6756C" w:rsidRPr="00CF6020" w:rsidRDefault="006D6B11" w:rsidP="00D6756C">
                            <w:pPr>
                              <w:pStyle w:val="Heading2"/>
                              <w:rPr>
                                <w:color w:val="00B050"/>
                              </w:rPr>
                            </w:pPr>
                            <w:r w:rsidRPr="00CF6020">
                              <w:rPr>
                                <w:color w:val="00B050"/>
                              </w:rPr>
                              <w:t xml:space="preserve">OUR MISSION, VISION </w:t>
                            </w:r>
                            <w:r w:rsidR="00125CA3" w:rsidRPr="00CF6020">
                              <w:rPr>
                                <w:color w:val="00B050"/>
                              </w:rPr>
                              <w:t>&amp; VALUES</w:t>
                            </w:r>
                          </w:p>
                          <w:p w14:paraId="470928D8" w14:textId="77777777" w:rsidR="00D6756C" w:rsidRPr="00022886" w:rsidRDefault="00D6756C" w:rsidP="00D6756C">
                            <w:pPr>
                              <w:spacing w:before="0" w:after="160" w:line="264" w:lineRule="auto"/>
                              <w:rPr>
                                <w:rFonts w:ascii="Times New Roman" w:eastAsia="Calibri" w:hAnsi="Times New Roman" w:cs="Times New Roman"/>
                                <w:b/>
                                <w:bCs/>
                                <w:color w:val="auto"/>
                                <w:sz w:val="20"/>
                                <w:szCs w:val="20"/>
                                <w:lang w:eastAsia="ko-KR"/>
                              </w:rPr>
                            </w:pPr>
                            <w:r w:rsidRPr="00022886">
                              <w:rPr>
                                <w:rFonts w:ascii="Times New Roman" w:eastAsia="Calibri" w:hAnsi="Times New Roman" w:cs="Times New Roman"/>
                                <w:b/>
                                <w:bCs/>
                                <w:color w:val="auto"/>
                                <w:sz w:val="20"/>
                                <w:szCs w:val="20"/>
                                <w:lang w:eastAsia="ko-KR"/>
                              </w:rPr>
                              <w:t>Mission</w:t>
                            </w:r>
                          </w:p>
                          <w:p w14:paraId="4570B106" w14:textId="110A87C4" w:rsidR="00D6756C" w:rsidRPr="00022886" w:rsidRDefault="000044B3" w:rsidP="00D6756C">
                            <w:pPr>
                              <w:spacing w:before="0" w:after="160" w:line="264" w:lineRule="auto"/>
                              <w:rPr>
                                <w:rFonts w:ascii="Times New Roman" w:eastAsia="Calibri" w:hAnsi="Times New Roman" w:cs="Times New Roman"/>
                                <w:color w:val="auto"/>
                                <w:sz w:val="20"/>
                                <w:szCs w:val="20"/>
                                <w:lang w:eastAsia="ko-KR"/>
                              </w:rPr>
                            </w:pPr>
                            <w:r>
                              <w:rPr>
                                <w:rFonts w:ascii="Times New Roman" w:eastAsia="Calibri" w:hAnsi="Times New Roman" w:cs="Times New Roman"/>
                                <w:color w:val="auto"/>
                                <w:sz w:val="20"/>
                                <w:szCs w:val="20"/>
                                <w:lang w:eastAsia="ko-KR"/>
                              </w:rPr>
                              <w:t>St. Francis Training College Nyamonge (</w:t>
                            </w:r>
                            <w:r w:rsidR="00D6756C" w:rsidRPr="00022886">
                              <w:rPr>
                                <w:rFonts w:ascii="Times New Roman" w:eastAsia="Calibri" w:hAnsi="Times New Roman" w:cs="Times New Roman"/>
                                <w:color w:val="auto"/>
                                <w:sz w:val="20"/>
                                <w:szCs w:val="20"/>
                                <w:lang w:eastAsia="ko-KR"/>
                              </w:rPr>
                              <w:t>FTCN is dedicated to continuous professional development, productive use of technology, and partnerships with parents and community.</w:t>
                            </w:r>
                          </w:p>
                          <w:p w14:paraId="0F4402C2" w14:textId="77777777" w:rsidR="00D6756C" w:rsidRPr="00022886" w:rsidRDefault="00D6756C" w:rsidP="00D6756C">
                            <w:pPr>
                              <w:spacing w:before="0" w:after="160" w:line="264" w:lineRule="auto"/>
                              <w:rPr>
                                <w:rFonts w:ascii="Times New Roman" w:eastAsia="Calibri" w:hAnsi="Times New Roman" w:cs="Times New Roman"/>
                                <w:color w:val="auto"/>
                                <w:sz w:val="20"/>
                                <w:szCs w:val="20"/>
                                <w:lang w:eastAsia="ko-KR"/>
                              </w:rPr>
                            </w:pPr>
                            <w:r w:rsidRPr="00022886">
                              <w:rPr>
                                <w:rFonts w:ascii="Times New Roman" w:eastAsia="Calibri" w:hAnsi="Times New Roman" w:cs="Times New Roman"/>
                                <w:color w:val="auto"/>
                                <w:sz w:val="20"/>
                                <w:szCs w:val="20"/>
                                <w:lang w:eastAsia="ko-KR"/>
                              </w:rPr>
                              <w:t>FTCN embraces teacher education as a mode to empower and to prepare individuals to excel in the pursuit of knowledge and truth, and to live it well.</w:t>
                            </w:r>
                          </w:p>
                          <w:p w14:paraId="3F2A7C35" w14:textId="77777777" w:rsidR="00D6756C" w:rsidRPr="00022886" w:rsidRDefault="00D6756C" w:rsidP="00D6756C">
                            <w:pPr>
                              <w:spacing w:before="0" w:after="160" w:line="264" w:lineRule="auto"/>
                              <w:rPr>
                                <w:rFonts w:ascii="Times New Roman" w:eastAsia="Calibri" w:hAnsi="Times New Roman" w:cs="Times New Roman"/>
                                <w:b/>
                                <w:bCs/>
                                <w:color w:val="auto"/>
                                <w:sz w:val="20"/>
                                <w:szCs w:val="20"/>
                                <w:lang w:eastAsia="ko-KR"/>
                              </w:rPr>
                            </w:pPr>
                            <w:r w:rsidRPr="00022886">
                              <w:rPr>
                                <w:rFonts w:ascii="Times New Roman" w:eastAsia="Calibri" w:hAnsi="Times New Roman" w:cs="Times New Roman"/>
                                <w:b/>
                                <w:bCs/>
                                <w:color w:val="auto"/>
                                <w:sz w:val="20"/>
                                <w:szCs w:val="20"/>
                                <w:lang w:eastAsia="ko-KR"/>
                              </w:rPr>
                              <w:t>Vision</w:t>
                            </w:r>
                          </w:p>
                          <w:p w14:paraId="5BEBCBC7" w14:textId="77777777" w:rsidR="00D6756C" w:rsidRPr="00022886" w:rsidRDefault="00D6756C" w:rsidP="00D6756C">
                            <w:pPr>
                              <w:spacing w:before="0" w:after="160" w:line="264" w:lineRule="auto"/>
                              <w:rPr>
                                <w:rFonts w:ascii="Times New Roman" w:eastAsia="Calibri" w:hAnsi="Times New Roman" w:cs="Times New Roman"/>
                                <w:color w:val="auto"/>
                                <w:sz w:val="20"/>
                                <w:szCs w:val="20"/>
                                <w:lang w:eastAsia="ko-KR"/>
                              </w:rPr>
                            </w:pPr>
                            <w:r w:rsidRPr="00022886">
                              <w:rPr>
                                <w:rFonts w:ascii="Times New Roman" w:eastAsia="Calibri" w:hAnsi="Times New Roman" w:cs="Times New Roman"/>
                                <w:color w:val="auto"/>
                                <w:sz w:val="20"/>
                                <w:szCs w:val="20"/>
                                <w:lang w:eastAsia="ko-KR"/>
                              </w:rPr>
                              <w:t>St. Francis Nyamonge is committed to offering transformational education to all people, to educate the “whole person” and to empower students to realize their potentials, and to seek new knowledge in making the world a better place in which to live.</w:t>
                            </w:r>
                          </w:p>
                          <w:p w14:paraId="7FF578EA" w14:textId="77777777" w:rsidR="00D6756C" w:rsidRPr="00022886" w:rsidRDefault="00D6756C" w:rsidP="00D6756C">
                            <w:pPr>
                              <w:spacing w:before="0" w:after="160" w:line="264" w:lineRule="auto"/>
                              <w:rPr>
                                <w:rFonts w:ascii="Times New Roman" w:eastAsia="Calibri" w:hAnsi="Times New Roman" w:cs="Times New Roman"/>
                                <w:b/>
                                <w:bCs/>
                                <w:color w:val="auto"/>
                                <w:sz w:val="20"/>
                                <w:szCs w:val="20"/>
                                <w:lang w:eastAsia="ko-KR"/>
                              </w:rPr>
                            </w:pPr>
                            <w:r w:rsidRPr="00022886">
                              <w:rPr>
                                <w:rFonts w:ascii="Times New Roman" w:eastAsia="Calibri" w:hAnsi="Times New Roman" w:cs="Times New Roman"/>
                                <w:b/>
                                <w:bCs/>
                                <w:color w:val="auto"/>
                                <w:sz w:val="20"/>
                                <w:szCs w:val="20"/>
                                <w:lang w:eastAsia="ko-KR"/>
                              </w:rPr>
                              <w:t>Core Values</w:t>
                            </w:r>
                          </w:p>
                          <w:p w14:paraId="55904850" w14:textId="2805A7F1" w:rsidR="00D6756C" w:rsidRPr="00022886" w:rsidRDefault="00D6756C" w:rsidP="00D6756C">
                            <w:pPr>
                              <w:spacing w:before="0" w:after="160" w:line="264" w:lineRule="auto"/>
                              <w:rPr>
                                <w:rFonts w:ascii="Times New Roman" w:eastAsia="Calibri" w:hAnsi="Times New Roman" w:cs="Times New Roman"/>
                                <w:color w:val="auto"/>
                                <w:sz w:val="20"/>
                                <w:szCs w:val="20"/>
                                <w:lang w:eastAsia="ko-KR"/>
                              </w:rPr>
                            </w:pPr>
                            <w:r w:rsidRPr="00022886">
                              <w:rPr>
                                <w:rFonts w:ascii="Times New Roman" w:eastAsia="Calibri" w:hAnsi="Times New Roman" w:cs="Times New Roman"/>
                                <w:color w:val="auto"/>
                                <w:sz w:val="20"/>
                                <w:szCs w:val="20"/>
                                <w:lang w:eastAsia="ko-KR"/>
                              </w:rPr>
                              <w:t xml:space="preserve">Catholic </w:t>
                            </w:r>
                            <w:r w:rsidR="006D6B11" w:rsidRPr="00022886">
                              <w:rPr>
                                <w:rFonts w:ascii="Times New Roman" w:eastAsia="Calibri" w:hAnsi="Times New Roman" w:cs="Times New Roman"/>
                                <w:color w:val="auto"/>
                                <w:sz w:val="20"/>
                                <w:szCs w:val="20"/>
                                <w:lang w:eastAsia="ko-KR"/>
                              </w:rPr>
                              <w:t>Identity</w:t>
                            </w:r>
                            <w:r w:rsidR="006D6B11">
                              <w:rPr>
                                <w:rFonts w:ascii="Times New Roman" w:eastAsia="Calibri" w:hAnsi="Times New Roman" w:cs="Times New Roman"/>
                                <w:color w:val="auto"/>
                                <w:sz w:val="20"/>
                                <w:szCs w:val="20"/>
                                <w:lang w:eastAsia="ko-KR"/>
                              </w:rPr>
                              <w:t xml:space="preserve">; </w:t>
                            </w:r>
                            <w:r w:rsidRPr="00022886">
                              <w:rPr>
                                <w:rFonts w:ascii="Times New Roman" w:eastAsia="Calibri" w:hAnsi="Times New Roman" w:cs="Times New Roman"/>
                                <w:color w:val="auto"/>
                                <w:sz w:val="20"/>
                                <w:szCs w:val="20"/>
                                <w:lang w:eastAsia="ko-KR"/>
                              </w:rPr>
                              <w:t>Respect</w:t>
                            </w:r>
                            <w:r w:rsidR="006D6B11">
                              <w:rPr>
                                <w:rFonts w:ascii="Times New Roman" w:eastAsia="Calibri" w:hAnsi="Times New Roman" w:cs="Times New Roman"/>
                                <w:color w:val="auto"/>
                                <w:sz w:val="20"/>
                                <w:szCs w:val="20"/>
                                <w:lang w:eastAsia="ko-KR"/>
                              </w:rPr>
                              <w:t xml:space="preserve">; </w:t>
                            </w:r>
                            <w:r w:rsidRPr="00022886">
                              <w:rPr>
                                <w:rFonts w:ascii="Times New Roman" w:eastAsia="Calibri" w:hAnsi="Times New Roman" w:cs="Times New Roman"/>
                                <w:color w:val="auto"/>
                                <w:sz w:val="20"/>
                                <w:szCs w:val="20"/>
                                <w:lang w:eastAsia="ko-KR"/>
                              </w:rPr>
                              <w:t>Teamwork</w:t>
                            </w:r>
                          </w:p>
                          <w:p w14:paraId="56ABE9B9" w14:textId="7439118D" w:rsidR="00D6756C" w:rsidRPr="00022886" w:rsidRDefault="00D6756C" w:rsidP="00D6756C">
                            <w:pPr>
                              <w:spacing w:before="0" w:after="160" w:line="264" w:lineRule="auto"/>
                              <w:rPr>
                                <w:rFonts w:ascii="Times New Roman" w:eastAsia="Calibri" w:hAnsi="Times New Roman" w:cs="Times New Roman"/>
                                <w:color w:val="auto"/>
                                <w:sz w:val="24"/>
                                <w:szCs w:val="24"/>
                                <w:lang w:eastAsia="ko-KR"/>
                              </w:rPr>
                            </w:pPr>
                            <w:r w:rsidRPr="00022886">
                              <w:rPr>
                                <w:rFonts w:ascii="Times New Roman" w:eastAsia="Calibri" w:hAnsi="Times New Roman" w:cs="Times New Roman"/>
                                <w:color w:val="auto"/>
                                <w:sz w:val="24"/>
                                <w:szCs w:val="24"/>
                                <w:lang w:eastAsia="ko-KR"/>
                              </w:rPr>
                              <w:t>Service</w:t>
                            </w:r>
                            <w:r w:rsidR="006D6B11">
                              <w:rPr>
                                <w:rFonts w:ascii="Times New Roman" w:eastAsia="Calibri" w:hAnsi="Times New Roman" w:cs="Times New Roman"/>
                                <w:color w:val="auto"/>
                                <w:sz w:val="24"/>
                                <w:szCs w:val="24"/>
                                <w:lang w:eastAsia="ko-KR"/>
                              </w:rPr>
                              <w:t xml:space="preserve">; </w:t>
                            </w:r>
                            <w:r w:rsidRPr="00022886">
                              <w:rPr>
                                <w:rFonts w:ascii="Times New Roman" w:eastAsia="Calibri" w:hAnsi="Times New Roman" w:cs="Times New Roman"/>
                                <w:color w:val="auto"/>
                                <w:sz w:val="24"/>
                                <w:szCs w:val="24"/>
                                <w:lang w:eastAsia="ko-KR"/>
                              </w:rPr>
                              <w:t>Empowerment</w:t>
                            </w:r>
                            <w:r w:rsidR="006D6B11">
                              <w:rPr>
                                <w:rFonts w:ascii="Times New Roman" w:eastAsia="Calibri" w:hAnsi="Times New Roman" w:cs="Times New Roman"/>
                                <w:color w:val="auto"/>
                                <w:sz w:val="24"/>
                                <w:szCs w:val="24"/>
                                <w:lang w:eastAsia="ko-KR"/>
                              </w:rPr>
                              <w:t xml:space="preserve">; </w:t>
                            </w:r>
                            <w:r w:rsidRPr="00022886">
                              <w:rPr>
                                <w:rFonts w:ascii="Times New Roman" w:eastAsia="Calibri" w:hAnsi="Times New Roman" w:cs="Times New Roman"/>
                                <w:color w:val="auto"/>
                                <w:sz w:val="24"/>
                                <w:szCs w:val="24"/>
                                <w:lang w:eastAsia="ko-KR"/>
                              </w:rPr>
                              <w:t>Excellence</w:t>
                            </w:r>
                          </w:p>
                          <w:p w14:paraId="1C3244DC" w14:textId="77777777" w:rsidR="00D6756C" w:rsidRPr="00022886" w:rsidRDefault="00D6756C" w:rsidP="00D6756C">
                            <w:pPr>
                              <w:spacing w:before="0" w:after="160" w:line="264" w:lineRule="auto"/>
                              <w:rPr>
                                <w:rFonts w:ascii="Times New Roman" w:eastAsia="Calibri" w:hAnsi="Times New Roman" w:cs="Times New Roman"/>
                                <w:color w:val="auto"/>
                                <w:sz w:val="24"/>
                                <w:szCs w:val="24"/>
                                <w:lang w:eastAsia="ko-KR"/>
                              </w:rPr>
                            </w:pPr>
                          </w:p>
                          <w:p w14:paraId="2325F5A5" w14:textId="77777777" w:rsidR="000F7890" w:rsidRDefault="000F7890"/>
                        </w:txbxContent>
                      </v:textbox>
                    </v:shape>
                  </w:pict>
                </mc:Fallback>
              </mc:AlternateContent>
            </w:r>
          </w:p>
          <w:p w14:paraId="08F38668" w14:textId="1500E509" w:rsidR="001A0687" w:rsidRPr="001A0687" w:rsidRDefault="001A0687" w:rsidP="001A0687"/>
          <w:p w14:paraId="7415DC79" w14:textId="77777777" w:rsidR="001A0687" w:rsidRPr="001A0687" w:rsidRDefault="001A0687" w:rsidP="001A0687"/>
          <w:p w14:paraId="7C978B22" w14:textId="77777777" w:rsidR="001A0687" w:rsidRPr="001A0687" w:rsidRDefault="001A0687" w:rsidP="001A0687"/>
          <w:p w14:paraId="06CF37B8" w14:textId="77777777" w:rsidR="001A0687" w:rsidRPr="001A0687" w:rsidRDefault="001A0687" w:rsidP="001A0687"/>
          <w:p w14:paraId="4E916DCD" w14:textId="77777777" w:rsidR="001A0687" w:rsidRPr="001A0687" w:rsidRDefault="001A0687" w:rsidP="001A0687"/>
          <w:p w14:paraId="5099E0BF" w14:textId="77777777" w:rsidR="001A0687" w:rsidRPr="001A0687" w:rsidRDefault="001A0687" w:rsidP="001A0687"/>
          <w:p w14:paraId="2308865C" w14:textId="77777777" w:rsidR="001A0687" w:rsidRPr="001A0687" w:rsidRDefault="001A0687" w:rsidP="001A0687"/>
          <w:p w14:paraId="299062D2" w14:textId="77777777" w:rsidR="001A0687" w:rsidRPr="001A0687" w:rsidRDefault="001A0687" w:rsidP="001A0687"/>
          <w:p w14:paraId="67171F45" w14:textId="77777777" w:rsidR="001A0687" w:rsidRPr="001A0687" w:rsidRDefault="001A0687" w:rsidP="001A0687"/>
          <w:p w14:paraId="43B3E2D2" w14:textId="77777777" w:rsidR="001A0687" w:rsidRDefault="001A0687" w:rsidP="001A0687">
            <w:pPr>
              <w:tabs>
                <w:tab w:val="left" w:pos="1740"/>
              </w:tabs>
            </w:pPr>
            <w:r>
              <w:tab/>
            </w:r>
          </w:p>
          <w:p w14:paraId="61252E0B" w14:textId="2568E6CC" w:rsidR="001A0687" w:rsidRPr="001A0687" w:rsidRDefault="001A0687" w:rsidP="001A0687">
            <w:pPr>
              <w:tabs>
                <w:tab w:val="left" w:pos="1740"/>
              </w:tabs>
              <w:jc w:val="center"/>
              <w:rPr>
                <w:rFonts w:ascii="Perpetua" w:hAnsi="Perpetua" w:cs="Times New Roman"/>
                <w:b/>
                <w:bCs/>
                <w:sz w:val="24"/>
                <w:szCs w:val="24"/>
              </w:rPr>
            </w:pPr>
            <w:r w:rsidRPr="00CF6020">
              <w:rPr>
                <w:noProof/>
                <w:color w:val="00B050"/>
              </w:rPr>
              <mc:AlternateContent>
                <mc:Choice Requires="wps">
                  <w:drawing>
                    <wp:anchor distT="0" distB="0" distL="114300" distR="114300" simplePos="0" relativeHeight="251673600" behindDoc="0" locked="0" layoutInCell="1" allowOverlap="1" wp14:anchorId="63CDF2B8" wp14:editId="6C8B25E1">
                      <wp:simplePos x="0" y="0"/>
                      <wp:positionH relativeFrom="column">
                        <wp:posOffset>5836920</wp:posOffset>
                      </wp:positionH>
                      <wp:positionV relativeFrom="paragraph">
                        <wp:posOffset>1239520</wp:posOffset>
                      </wp:positionV>
                      <wp:extent cx="1076325" cy="2971800"/>
                      <wp:effectExtent l="133350" t="114300" r="142875" b="152400"/>
                      <wp:wrapNone/>
                      <wp:docPr id="22" name="Text Box 22"/>
                      <wp:cNvGraphicFramePr/>
                      <a:graphic xmlns:a="http://schemas.openxmlformats.org/drawingml/2006/main">
                        <a:graphicData uri="http://schemas.microsoft.com/office/word/2010/wordprocessingShape">
                          <wps:wsp>
                            <wps:cNvSpPr txBox="1"/>
                            <wps:spPr>
                              <a:xfrm>
                                <a:off x="0" y="0"/>
                                <a:ext cx="1076325" cy="297180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6"/>
                              </a:lnRef>
                              <a:fillRef idx="1">
                                <a:schemeClr val="lt1"/>
                              </a:fillRef>
                              <a:effectRef idx="0">
                                <a:schemeClr val="accent6"/>
                              </a:effectRef>
                              <a:fontRef idx="minor">
                                <a:schemeClr val="dk1"/>
                              </a:fontRef>
                            </wps:style>
                            <wps:txbx>
                              <w:txbxContent>
                                <w:p w14:paraId="5F8DD2C1" w14:textId="1A7EBC6D" w:rsidR="001A0687" w:rsidRDefault="00B43992">
                                  <w:r>
                                    <w:t xml:space="preserve">The </w:t>
                                  </w:r>
                                  <w:r w:rsidR="002D1EAE">
                                    <w:t xml:space="preserve">FTCN </w:t>
                                  </w:r>
                                  <w:r w:rsidR="000E1F56">
                                    <w:t xml:space="preserve">Community receives </w:t>
                                  </w:r>
                                  <w:r w:rsidR="002D1EAE">
                                    <w:t>200 tree seedlings</w:t>
                                  </w:r>
                                  <w:r w:rsidR="000E1F56">
                                    <w:t xml:space="preserve"> donated from the National Social Security Fund Organization</w:t>
                                  </w:r>
                                  <w:r w:rsidR="002D1EA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DF2B8" id="Text Box 22" o:spid="_x0000_s1028" type="#_x0000_t202" style="position:absolute;left:0;text-align:left;margin-left:459.6pt;margin-top:97.6pt;width:84.75pt;height:23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" fillcolor="white [3201]" stroked="f" strokeweight="1pt">
                      <v:shadow on="t" color="black" offset="0,1pt"/>
                      <v:textbox>
                        <w:txbxContent>
                          <w:p w14:paraId="5F8DD2C1" w14:textId="1A7EBC6D" w:rsidR="001A0687" w:rsidRDefault="00B43992">
                            <w:r>
                              <w:t xml:space="preserve">The </w:t>
                            </w:r>
                            <w:r w:rsidR="002D1EAE">
                              <w:t xml:space="preserve">FTCN </w:t>
                            </w:r>
                            <w:r w:rsidR="000E1F56">
                              <w:t xml:space="preserve">Community receives </w:t>
                            </w:r>
                            <w:r w:rsidR="002D1EAE">
                              <w:t>200 tree seedlings</w:t>
                            </w:r>
                            <w:r w:rsidR="000E1F56">
                              <w:t xml:space="preserve"> donated from the National Social Security Fund Organization</w:t>
                            </w:r>
                            <w:r w:rsidR="002D1EAE">
                              <w:t>.</w:t>
                            </w:r>
                          </w:p>
                        </w:txbxContent>
                      </v:textbox>
                    </v:shape>
                  </w:pict>
                </mc:Fallback>
              </mc:AlternateContent>
            </w:r>
            <w:r w:rsidRPr="00CF6020">
              <w:rPr>
                <w:noProof/>
                <w:color w:val="00B050"/>
              </w:rPr>
              <mc:AlternateContent>
                <mc:Choice Requires="wps">
                  <w:drawing>
                    <wp:anchor distT="0" distB="0" distL="114300" distR="114300" simplePos="0" relativeHeight="251665408" behindDoc="0" locked="0" layoutInCell="1" allowOverlap="1" wp14:anchorId="2DD8A935" wp14:editId="50975BFF">
                      <wp:simplePos x="0" y="0"/>
                      <wp:positionH relativeFrom="column">
                        <wp:posOffset>45720</wp:posOffset>
                      </wp:positionH>
                      <wp:positionV relativeFrom="paragraph">
                        <wp:posOffset>544195</wp:posOffset>
                      </wp:positionV>
                      <wp:extent cx="7172325" cy="4019550"/>
                      <wp:effectExtent l="133350" t="133350" r="142875" b="171450"/>
                      <wp:wrapNone/>
                      <wp:docPr id="11" name="Text Box 11"/>
                      <wp:cNvGraphicFramePr/>
                      <a:graphic xmlns:a="http://schemas.openxmlformats.org/drawingml/2006/main">
                        <a:graphicData uri="http://schemas.microsoft.com/office/word/2010/wordprocessingShape">
                          <wps:wsp>
                            <wps:cNvSpPr txBox="1"/>
                            <wps:spPr>
                              <a:xfrm>
                                <a:off x="0" y="0"/>
                                <a:ext cx="7172325" cy="4019550"/>
                              </a:xfrm>
                              <a:prstGeom prst="rect">
                                <a:avLst/>
                              </a:prstGeom>
                              <a:solidFill>
                                <a:schemeClr val="accent6">
                                  <a:lumMod val="60000"/>
                                  <a:lumOff val="40000"/>
                                </a:scheme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2BA0D37D" w14:textId="3C9BBBF6" w:rsidR="002F0466" w:rsidRDefault="002F0466">
                                  <w:r>
                                    <w:rPr>
                                      <w:noProof/>
                                    </w:rPr>
                                    <w:drawing>
                                      <wp:inline distT="0" distB="0" distL="0" distR="0" wp14:anchorId="60E7478C" wp14:editId="5CBF1978">
                                        <wp:extent cx="5543550" cy="41416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0728" cy="41544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8A935" id="Text Box 11" o:spid="_x0000_s1029" type="#_x0000_t202" style="position:absolute;left:0;text-align:left;margin-left:3.6pt;margin-top:42.85pt;width:564.75pt;height:3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" fillcolor="#a8d08d [1945]" stroked="f" strokeweight=".5pt">
                      <v:shadow on="t" color="black" offset="0,1pt"/>
                      <v:textbox>
                        <w:txbxContent>
                          <w:p w14:paraId="2BA0D37D" w14:textId="3C9BBBF6" w:rsidR="002F0466" w:rsidRDefault="002F0466">
                            <w:r>
                              <w:rPr>
                                <w:noProof/>
                              </w:rPr>
                              <w:drawing>
                                <wp:inline distT="0" distB="0" distL="0" distR="0" wp14:anchorId="60E7478C" wp14:editId="5CBF1978">
                                  <wp:extent cx="5543550" cy="41416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0728" cy="4154483"/>
                                          </a:xfrm>
                                          <a:prstGeom prst="rect">
                                            <a:avLst/>
                                          </a:prstGeom>
                                          <a:noFill/>
                                          <a:ln>
                                            <a:noFill/>
                                          </a:ln>
                                        </pic:spPr>
                                      </pic:pic>
                                    </a:graphicData>
                                  </a:graphic>
                                </wp:inline>
                              </w:drawing>
                            </w:r>
                          </w:p>
                        </w:txbxContent>
                      </v:textbox>
                    </v:shape>
                  </w:pict>
                </mc:Fallback>
              </mc:AlternateContent>
            </w:r>
            <w:r w:rsidRPr="00CF6020">
              <w:rPr>
                <w:rFonts w:ascii="Perpetua" w:hAnsi="Perpetua" w:cs="Times New Roman"/>
                <w:b/>
                <w:bCs/>
                <w:color w:val="00B050"/>
                <w:sz w:val="24"/>
                <w:szCs w:val="24"/>
              </w:rPr>
              <w:t>Launching Tree Planting at St. Francis Training College Nyamonge</w:t>
            </w:r>
          </w:p>
        </w:tc>
        <w:tc>
          <w:tcPr>
            <w:tcW w:w="540" w:type="dxa"/>
          </w:tcPr>
          <w:p w14:paraId="6A64445E" w14:textId="4339FDEA" w:rsidR="00153C76" w:rsidRPr="00153C76" w:rsidRDefault="00153C76" w:rsidP="00153C76">
            <w:pPr>
              <w:pStyle w:val="Heading2"/>
            </w:pPr>
          </w:p>
        </w:tc>
        <w:tc>
          <w:tcPr>
            <w:tcW w:w="5400" w:type="dxa"/>
          </w:tcPr>
          <w:p w14:paraId="1B68401E" w14:textId="06DE9E3B" w:rsidR="00153C76" w:rsidRPr="00153C76" w:rsidRDefault="002F0466" w:rsidP="000F7890">
            <w:pPr>
              <w:pStyle w:val="NormalonDarkBackground"/>
            </w:pPr>
            <w:r>
              <w:rPr>
                <w:noProof/>
              </w:rPr>
              <mc:AlternateContent>
                <mc:Choice Requires="wps">
                  <w:drawing>
                    <wp:anchor distT="0" distB="0" distL="114300" distR="114300" simplePos="0" relativeHeight="251672576" behindDoc="0" locked="0" layoutInCell="1" allowOverlap="1" wp14:anchorId="06762B48" wp14:editId="7B60AF9A">
                      <wp:simplePos x="0" y="0"/>
                      <wp:positionH relativeFrom="column">
                        <wp:posOffset>431</wp:posOffset>
                      </wp:positionH>
                      <wp:positionV relativeFrom="paragraph">
                        <wp:posOffset>1149</wp:posOffset>
                      </wp:positionV>
                      <wp:extent cx="2967487" cy="3459193"/>
                      <wp:effectExtent l="514350" t="0" r="556895" b="408305"/>
                      <wp:wrapNone/>
                      <wp:docPr id="21" name="Text Box 21"/>
                      <wp:cNvGraphicFramePr/>
                      <a:graphic xmlns:a="http://schemas.openxmlformats.org/drawingml/2006/main">
                        <a:graphicData uri="http://schemas.microsoft.com/office/word/2010/wordprocessingShape">
                          <wps:wsp>
                            <wps:cNvSpPr txBox="1"/>
                            <wps:spPr>
                              <a:xfrm>
                                <a:off x="0" y="0"/>
                                <a:ext cx="2967487" cy="3459193"/>
                              </a:xfrm>
                              <a:prstGeom prst="rect">
                                <a:avLst/>
                              </a:prstGeom>
                              <a:solidFill>
                                <a:schemeClr val="accent6">
                                  <a:lumMod val="20000"/>
                                  <a:lumOff val="80000"/>
                                </a:schemeClr>
                              </a:solidFill>
                              <a:ln>
                                <a:noFill/>
                              </a:ln>
                              <a:effectLst>
                                <a:outerShdw blurRad="127000" dist="38100" dir="2700000" algn="ctr">
                                  <a:srgbClr val="000000">
                                    <a:alpha val="45000"/>
                                  </a:srgbClr>
                                </a:outerShdw>
                              </a:effectLst>
                              <a:scene3d>
                                <a:camera prst="perspectiveFront" fov="2700000">
                                  <a:rot lat="20376000" lon="1938000" rev="20112001"/>
                                </a:camera>
                                <a:lightRig rig="soft" dir="t">
                                  <a:rot lat="0" lon="0" rev="0"/>
                                </a:lightRig>
                              </a:scene3d>
                              <a:sp3d prstMaterial="translucentPowder">
                                <a:bevelT w="203200" h="50800" prst="softRound"/>
                              </a:sp3d>
                            </wps:spPr>
                            <wps:style>
                              <a:lnRef idx="2">
                                <a:schemeClr val="accent6"/>
                              </a:lnRef>
                              <a:fillRef idx="1">
                                <a:schemeClr val="lt1"/>
                              </a:fillRef>
                              <a:effectRef idx="0">
                                <a:schemeClr val="accent6"/>
                              </a:effectRef>
                              <a:fontRef idx="minor">
                                <a:schemeClr val="dk1"/>
                              </a:fontRef>
                            </wps:style>
                            <wps:txbx>
                              <w:txbxContent>
                                <w:p w14:paraId="52103C4D" w14:textId="4AB4E7FD"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 TO</w:t>
                                  </w:r>
                                </w:p>
                                <w:p w14:paraId="1934AD8E" w14:textId="63928E40"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FTCN</w:t>
                                  </w:r>
                                </w:p>
                                <w:p w14:paraId="08681687" w14:textId="148166BC"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HOME</w:t>
                                  </w:r>
                                </w:p>
                                <w:p w14:paraId="434EF7BD" w14:textId="49523B6F"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BY</w:t>
                                  </w:r>
                                </w:p>
                                <w:p w14:paraId="72BEFB6B" w14:textId="27F5A446" w:rsidR="000044B3" w:rsidRP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62B48" id="Text Box 21" o:spid="_x0000_s1030" type="#_x0000_t202" style="position:absolute;margin-left:.05pt;margin-top:.1pt;width:233.65pt;height:27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" fillcolor="#e2efd9 [665]" stroked="f" strokeweight="1pt">
                      <v:shadow on="t" color="black" opacity="29491f" offset=".74836mm,.74836mm"/>
                      <o:extrusion v:ext="view" rotationangle="1336935fd,2116812fd" viewpoint="0,0" viewpointorigin="0,0" skewangle="45" skewamt="0" type="perspective"/>
                      <v:textbox>
                        <w:txbxContent>
                          <w:p w14:paraId="52103C4D" w14:textId="4AB4E7FD"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 TO</w:t>
                            </w:r>
                          </w:p>
                          <w:p w14:paraId="1934AD8E" w14:textId="63928E40"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FTCN</w:t>
                            </w:r>
                          </w:p>
                          <w:p w14:paraId="08681687" w14:textId="148166BC"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HOME</w:t>
                            </w:r>
                          </w:p>
                          <w:p w14:paraId="434EF7BD" w14:textId="49523B6F" w:rsid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BY</w:t>
                            </w:r>
                          </w:p>
                          <w:p w14:paraId="72BEFB6B" w14:textId="27F5A446" w:rsidR="000044B3" w:rsidRPr="000044B3" w:rsidRDefault="000044B3" w:rsidP="000044B3">
                            <w:pPr>
                              <w:pStyle w:val="NormalonDarkBackground"/>
                              <w:jc w:val="cente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Imprint MT Shadow" w:hAnsi="Imprint MT Shadow"/>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LAKE</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3BBCB7BB" wp14:editId="32C492F4">
                      <wp:simplePos x="0" y="0"/>
                      <wp:positionH relativeFrom="column">
                        <wp:posOffset>4360545</wp:posOffset>
                      </wp:positionH>
                      <wp:positionV relativeFrom="paragraph">
                        <wp:posOffset>1285875</wp:posOffset>
                      </wp:positionV>
                      <wp:extent cx="3143250" cy="32480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BBA9C30" w14:textId="77777777" w:rsidR="002F0466" w:rsidRPr="002F0466" w:rsidRDefault="002F0466" w:rsidP="002F0466">
                                  <w:pPr>
                                    <w:spacing w:before="0" w:after="160" w:line="259" w:lineRule="auto"/>
                                    <w:jc w:val="center"/>
                                    <w:rPr>
                                      <w:rFonts w:ascii="Calibri" w:eastAsia="Calibri" w:hAnsi="Calibri"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F0466">
                                    <w:rPr>
                                      <w:rFonts w:ascii="Bodoni MT" w:eastAsia="MS Mincho" w:hAnsi="Bodoni MT"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“To be the best version of yourself”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BBCB7BB" id="Text Box 14" o:spid="_x0000_s1031" type="#_x0000_t202" style="position:absolute;margin-left:343.35pt;margin-top:101.25pt;width:247.5pt;height:255.75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" filled="f" stroked="f">
                      <v:textbox style="mso-fit-shape-to-text:t">
                        <w:txbxContent>
                          <w:p w14:paraId="5BBA9C30" w14:textId="77777777" w:rsidR="002F0466" w:rsidRPr="002F0466" w:rsidRDefault="002F0466" w:rsidP="002F0466">
                            <w:pPr>
                              <w:spacing w:before="0" w:after="160" w:line="259" w:lineRule="auto"/>
                              <w:jc w:val="center"/>
                              <w:rPr>
                                <w:rFonts w:ascii="Calibri" w:eastAsia="Calibri" w:hAnsi="Calibri"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F0466">
                              <w:rPr>
                                <w:rFonts w:ascii="Bodoni MT" w:eastAsia="MS Mincho" w:hAnsi="Bodoni MT"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“To be the best version of yourself”</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4B440F1D" wp14:editId="0D04999D">
                      <wp:simplePos x="0" y="0"/>
                      <wp:positionH relativeFrom="column">
                        <wp:posOffset>4360545</wp:posOffset>
                      </wp:positionH>
                      <wp:positionV relativeFrom="paragraph">
                        <wp:posOffset>1285875</wp:posOffset>
                      </wp:positionV>
                      <wp:extent cx="3143250" cy="3248025"/>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6CB61FD" w14:textId="77777777" w:rsidR="002F0466" w:rsidRPr="002F0466" w:rsidRDefault="002F0466" w:rsidP="002F0466">
                                  <w:pPr>
                                    <w:spacing w:before="0" w:after="160" w:line="259" w:lineRule="auto"/>
                                    <w:jc w:val="center"/>
                                    <w:rPr>
                                      <w:rFonts w:ascii="Calibri" w:eastAsia="Calibri" w:hAnsi="Calibri"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0466">
                                    <w:rPr>
                                      <w:rFonts w:ascii="Bodoni MT" w:eastAsia="MS Mincho" w:hAnsi="Bodoni MT"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be the best version of yourself”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440F1D" id="Text Box 1" o:spid="_x0000_s1032" type="#_x0000_t202" style="position:absolute;margin-left:343.35pt;margin-top:101.25pt;width:247.5pt;height:255.7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" filled="f" stroked="f">
                      <v:textbox style="mso-fit-shape-to-text:t">
                        <w:txbxContent>
                          <w:p w14:paraId="26CB61FD" w14:textId="77777777" w:rsidR="002F0466" w:rsidRPr="002F0466" w:rsidRDefault="002F0466" w:rsidP="002F0466">
                            <w:pPr>
                              <w:spacing w:before="0" w:after="160" w:line="259" w:lineRule="auto"/>
                              <w:jc w:val="center"/>
                              <w:rPr>
                                <w:rFonts w:ascii="Calibri" w:eastAsia="Calibri" w:hAnsi="Calibri"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0466">
                              <w:rPr>
                                <w:rFonts w:ascii="Bodoni MT" w:eastAsia="MS Mincho" w:hAnsi="Bodoni MT"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be the best version of yourself”</w:t>
                            </w:r>
                          </w:p>
                        </w:txbxContent>
                      </v:textbox>
                    </v:shape>
                  </w:pict>
                </mc:Fallback>
              </mc:AlternateContent>
            </w:r>
          </w:p>
        </w:tc>
      </w:tr>
      <w:tr w:rsidR="003C11AD" w14:paraId="1F4C3CD5" w14:textId="77777777" w:rsidTr="002A19FC">
        <w:trPr>
          <w:trHeight w:val="7272"/>
        </w:trPr>
        <w:tc>
          <w:tcPr>
            <w:tcW w:w="5580" w:type="dxa"/>
            <w:vAlign w:val="center"/>
          </w:tcPr>
          <w:p w14:paraId="3E9DA7F9" w14:textId="0965A85A" w:rsidR="00BF124D" w:rsidRPr="00153C76" w:rsidRDefault="00CF6020" w:rsidP="001A0687">
            <w:pPr>
              <w:pStyle w:val="QuoteAlt"/>
              <w:jc w:val="left"/>
            </w:pPr>
            <w:r>
              <w:rPr>
                <w:noProof/>
              </w:rPr>
              <w:lastRenderedPageBreak/>
              <mc:AlternateContent>
                <mc:Choice Requires="wps">
                  <w:drawing>
                    <wp:anchor distT="0" distB="0" distL="114300" distR="114300" simplePos="0" relativeHeight="251675648" behindDoc="0" locked="0" layoutInCell="1" allowOverlap="1" wp14:anchorId="4A8E6308" wp14:editId="7DF520DE">
                      <wp:simplePos x="0" y="0"/>
                      <wp:positionH relativeFrom="column">
                        <wp:posOffset>-11430</wp:posOffset>
                      </wp:positionH>
                      <wp:positionV relativeFrom="paragraph">
                        <wp:posOffset>145415</wp:posOffset>
                      </wp:positionV>
                      <wp:extent cx="3667125" cy="5400675"/>
                      <wp:effectExtent l="0" t="0" r="9525" b="9525"/>
                      <wp:wrapNone/>
                      <wp:docPr id="13" name="Text Box 13"/>
                      <wp:cNvGraphicFramePr/>
                      <a:graphic xmlns:a="http://schemas.openxmlformats.org/drawingml/2006/main">
                        <a:graphicData uri="http://schemas.microsoft.com/office/word/2010/wordprocessingShape">
                          <wps:wsp>
                            <wps:cNvSpPr txBox="1"/>
                            <wps:spPr>
                              <a:xfrm>
                                <a:off x="0" y="0"/>
                                <a:ext cx="3667125" cy="5400675"/>
                              </a:xfrm>
                              <a:prstGeom prst="rect">
                                <a:avLst/>
                              </a:prstGeom>
                              <a:solidFill>
                                <a:schemeClr val="lt1"/>
                              </a:solidFill>
                              <a:ln w="6350">
                                <a:noFill/>
                              </a:ln>
                            </wps:spPr>
                            <wps:txbx>
                              <w:txbxContent>
                                <w:p w14:paraId="61170C7F" w14:textId="2F491401" w:rsidR="005C708A" w:rsidRDefault="003E428A">
                                  <w:r w:rsidRPr="003E428A">
                                    <w:rPr>
                                      <w:rFonts w:ascii="Calibri" w:eastAsia="Times New Roman" w:hAnsi="Calibri" w:cs="Times New Roman"/>
                                      <w:noProof/>
                                      <w:color w:val="44546A"/>
                                    </w:rPr>
                                    <w:drawing>
                                      <wp:inline distT="0" distB="0" distL="0" distR="0" wp14:anchorId="2191433B" wp14:editId="607658B6">
                                        <wp:extent cx="3477895" cy="4996282"/>
                                        <wp:effectExtent l="0" t="0" r="8255" b="1397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4E150C45" w14:textId="7A4E4C38" w:rsidR="002D1EAE" w:rsidRDefault="002D1E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E6308" id="Text Box 13" o:spid="_x0000_s1033" type="#_x0000_t202" style="position:absolute;margin-left:-.9pt;margin-top:11.45pt;width:288.75pt;height:42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" fillcolor="white [3201]" stroked="f" strokeweight=".5pt">
                      <v:textbox>
                        <w:txbxContent>
                          <w:p w14:paraId="61170C7F" w14:textId="2F491401" w:rsidR="005C708A" w:rsidRDefault="003E428A">
                            <w:r w:rsidRPr="003E428A">
                              <w:rPr>
                                <w:rFonts w:ascii="Calibri" w:eastAsia="Times New Roman" w:hAnsi="Calibri" w:cs="Times New Roman"/>
                                <w:noProof/>
                                <w:color w:val="44546A"/>
                              </w:rPr>
                              <w:drawing>
                                <wp:inline distT="0" distB="0" distL="0" distR="0" wp14:anchorId="2191433B" wp14:editId="607658B6">
                                  <wp:extent cx="3477895" cy="4996282"/>
                                  <wp:effectExtent l="0" t="0" r="8255" b="1397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19" r:qs="rId20" r:cs="rId21"/>
                                    </a:graphicData>
                                  </a:graphic>
                                </wp:inline>
                              </w:drawing>
                            </w:r>
                          </w:p>
                          <w:p w14:paraId="4E150C45" w14:textId="7A4E4C38" w:rsidR="002D1EAE" w:rsidRDefault="002D1EAE"/>
                        </w:txbxContent>
                      </v:textbox>
                    </v:shape>
                  </w:pict>
                </mc:Fallback>
              </mc:AlternateContent>
            </w:r>
          </w:p>
        </w:tc>
        <w:tc>
          <w:tcPr>
            <w:tcW w:w="540" w:type="dxa"/>
          </w:tcPr>
          <w:p w14:paraId="4141C81C" w14:textId="4BF5570D" w:rsidR="00BF124D" w:rsidRPr="00153C76" w:rsidRDefault="004E118F" w:rsidP="00BF124D">
            <w:r>
              <w:rPr>
                <w:noProof/>
              </w:rPr>
              <mc:AlternateContent>
                <mc:Choice Requires="wps">
                  <w:drawing>
                    <wp:anchor distT="0" distB="0" distL="114300" distR="114300" simplePos="0" relativeHeight="251678720" behindDoc="0" locked="0" layoutInCell="1" allowOverlap="1" wp14:anchorId="7B0FDE11" wp14:editId="12EAA97F">
                      <wp:simplePos x="0" y="0"/>
                      <wp:positionH relativeFrom="column">
                        <wp:posOffset>169545</wp:posOffset>
                      </wp:positionH>
                      <wp:positionV relativeFrom="paragraph">
                        <wp:posOffset>3509010</wp:posOffset>
                      </wp:positionV>
                      <wp:extent cx="3609975" cy="2165985"/>
                      <wp:effectExtent l="0" t="0" r="9525" b="5715"/>
                      <wp:wrapNone/>
                      <wp:docPr id="38" name="Text Box 38"/>
                      <wp:cNvGraphicFramePr/>
                      <a:graphic xmlns:a="http://schemas.openxmlformats.org/drawingml/2006/main">
                        <a:graphicData uri="http://schemas.microsoft.com/office/word/2010/wordprocessingShape">
                          <wps:wsp>
                            <wps:cNvSpPr txBox="1"/>
                            <wps:spPr>
                              <a:xfrm>
                                <a:off x="0" y="0"/>
                                <a:ext cx="3609975" cy="2165985"/>
                              </a:xfrm>
                              <a:prstGeom prst="rect">
                                <a:avLst/>
                              </a:prstGeom>
                              <a:solidFill>
                                <a:sysClr val="window" lastClr="FFFFFF"/>
                              </a:solidFill>
                              <a:ln w="6350">
                                <a:noFill/>
                              </a:ln>
                            </wps:spPr>
                            <wps:txbx>
                              <w:txbxContent>
                                <w:p w14:paraId="3A452709" w14:textId="234B712C" w:rsidR="00581380" w:rsidRDefault="00581380" w:rsidP="00581380">
                                  <w:r>
                                    <w:t xml:space="preserve">In Figure 4, above, students are rushing for the KIWASCO Water, after trekking for water from Kibos River for </w:t>
                                  </w:r>
                                  <w:r w:rsidR="00611C7E">
                                    <w:t xml:space="preserve">over </w:t>
                                  </w:r>
                                  <w:r>
                                    <w:t>a week.</w:t>
                                  </w:r>
                                  <w:r w:rsidR="004E118F">
                                    <w:t xml:space="preserve"> When the Well is dry and the</w:t>
                                  </w:r>
                                  <w:r w:rsidR="00611C7E">
                                    <w:t xml:space="preserve">re is no any other </w:t>
                                  </w:r>
                                  <w:r w:rsidR="00A36830">
                                    <w:t>water source,</w:t>
                                  </w:r>
                                  <w:r w:rsidR="004E118F">
                                    <w:t xml:space="preserve"> we are often left with the</w:t>
                                  </w:r>
                                  <w:r w:rsidR="00A36830">
                                    <w:t xml:space="preserve"> polluted</w:t>
                                  </w:r>
                                  <w:r w:rsidR="004E118F">
                                    <w:t xml:space="preserve"> Kibos River as </w:t>
                                  </w:r>
                                  <w:r w:rsidR="00A36830">
                                    <w:t>our last hope</w:t>
                                  </w:r>
                                  <w:r w:rsidR="004E118F">
                                    <w:t xml:space="preserve">. With </w:t>
                                  </w:r>
                                  <w:r w:rsidR="00CB084A">
                                    <w:t xml:space="preserve">the </w:t>
                                  </w:r>
                                  <w:r w:rsidR="004E118F">
                                    <w:t>COVID-19</w:t>
                                  </w:r>
                                  <w:r w:rsidR="00CB084A">
                                    <w:t xml:space="preserve"> pandemic</w:t>
                                  </w:r>
                                  <w:r w:rsidR="004E118F">
                                    <w:t xml:space="preserve">, </w:t>
                                  </w:r>
                                  <w:r w:rsidR="00CB084A">
                                    <w:t>this put</w:t>
                                  </w:r>
                                  <w:r w:rsidR="004E118F">
                                    <w:t xml:space="preserve"> our students in </w:t>
                                  </w:r>
                                  <w:r w:rsidR="00CB084A">
                                    <w:t xml:space="preserve">an </w:t>
                                  </w:r>
                                  <w:r w:rsidR="004E118F">
                                    <w:t>imminent danger of contracting the virus</w:t>
                                  </w:r>
                                  <w:r w:rsidR="00A36830">
                                    <w:t xml:space="preserve"> and further cross-infection</w:t>
                                  </w:r>
                                  <w:r w:rsidR="004E118F">
                                    <w:t xml:space="preserve">. This </w:t>
                                  </w:r>
                                  <w:r w:rsidR="00CB084A">
                                    <w:t xml:space="preserve">very </w:t>
                                  </w:r>
                                  <w:r w:rsidR="004E118F">
                                    <w:t xml:space="preserve">water is polluted by the Kibos Sugar </w:t>
                                  </w:r>
                                  <w:r w:rsidR="00A36830">
                                    <w:t>and allied industries</w:t>
                                  </w:r>
                                  <w:r w:rsidR="004E118F">
                                    <w:t>. We appeal for a borehole</w:t>
                                  </w:r>
                                  <w:r w:rsidR="005C708A">
                                    <w:t>;</w:t>
                                  </w:r>
                                  <w:r w:rsidR="004E118F">
                                    <w:t xml:space="preserve"> a long-lasting solution.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FDE11" id="Text Box 38" o:spid="_x0000_s1034" type="#_x0000_t202" style="position:absolute;margin-left:13.35pt;margin-top:276.3pt;width:284.25pt;height:170.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" fillcolor="window" stroked="f" strokeweight=".5pt">
                      <v:textbox>
                        <w:txbxContent>
                          <w:p w14:paraId="3A452709" w14:textId="234B712C" w:rsidR="00581380" w:rsidRDefault="00581380" w:rsidP="00581380">
                            <w:r>
                              <w:t xml:space="preserve">In Figure 4, above, students are rushing for the KIWASCO Water, after trekking for water from Kibos River for </w:t>
                            </w:r>
                            <w:r w:rsidR="00611C7E">
                              <w:t xml:space="preserve">over </w:t>
                            </w:r>
                            <w:r>
                              <w:t>a week.</w:t>
                            </w:r>
                            <w:r w:rsidR="004E118F">
                              <w:t xml:space="preserve"> When the Well is dry and the</w:t>
                            </w:r>
                            <w:r w:rsidR="00611C7E">
                              <w:t xml:space="preserve">re is no any other </w:t>
                            </w:r>
                            <w:r w:rsidR="00A36830">
                              <w:t>water source,</w:t>
                            </w:r>
                            <w:r w:rsidR="004E118F">
                              <w:t xml:space="preserve"> we are often left with the</w:t>
                            </w:r>
                            <w:r w:rsidR="00A36830">
                              <w:t xml:space="preserve"> polluted</w:t>
                            </w:r>
                            <w:r w:rsidR="004E118F">
                              <w:t xml:space="preserve"> Kibos River as </w:t>
                            </w:r>
                            <w:r w:rsidR="00A36830">
                              <w:t>our last hope</w:t>
                            </w:r>
                            <w:r w:rsidR="004E118F">
                              <w:t xml:space="preserve">. With </w:t>
                            </w:r>
                            <w:r w:rsidR="00CB084A">
                              <w:t xml:space="preserve">the </w:t>
                            </w:r>
                            <w:r w:rsidR="004E118F">
                              <w:t>COVID-19</w:t>
                            </w:r>
                            <w:r w:rsidR="00CB084A">
                              <w:t xml:space="preserve"> pandemic</w:t>
                            </w:r>
                            <w:r w:rsidR="004E118F">
                              <w:t xml:space="preserve">, </w:t>
                            </w:r>
                            <w:r w:rsidR="00CB084A">
                              <w:t>this put</w:t>
                            </w:r>
                            <w:r w:rsidR="004E118F">
                              <w:t xml:space="preserve"> our students in </w:t>
                            </w:r>
                            <w:r w:rsidR="00CB084A">
                              <w:t xml:space="preserve">an </w:t>
                            </w:r>
                            <w:r w:rsidR="004E118F">
                              <w:t>imminent danger of contracting the virus</w:t>
                            </w:r>
                            <w:r w:rsidR="00A36830">
                              <w:t xml:space="preserve"> and further cross-infection</w:t>
                            </w:r>
                            <w:r w:rsidR="004E118F">
                              <w:t xml:space="preserve">. This </w:t>
                            </w:r>
                            <w:r w:rsidR="00CB084A">
                              <w:t xml:space="preserve">very </w:t>
                            </w:r>
                            <w:r w:rsidR="004E118F">
                              <w:t xml:space="preserve">water is polluted by the Kibos Sugar </w:t>
                            </w:r>
                            <w:r w:rsidR="00A36830">
                              <w:t>and allied industries</w:t>
                            </w:r>
                            <w:r w:rsidR="004E118F">
                              <w:t>. We appeal for a borehole</w:t>
                            </w:r>
                            <w:r w:rsidR="005C708A">
                              <w:t>;</w:t>
                            </w:r>
                            <w:r w:rsidR="004E118F">
                              <w:t xml:space="preserve"> a long-lasting solution.</w:t>
                            </w:r>
                          </w:p>
                        </w:txbxContent>
                      </v:textbox>
                    </v:shape>
                  </w:pict>
                </mc:Fallback>
              </mc:AlternateContent>
            </w:r>
          </w:p>
        </w:tc>
        <w:tc>
          <w:tcPr>
            <w:tcW w:w="5400" w:type="dxa"/>
          </w:tcPr>
          <w:p w14:paraId="497257BB" w14:textId="5F1A2BA7" w:rsidR="00BF124D" w:rsidRDefault="00BF124D" w:rsidP="00BF124D"/>
          <w:p w14:paraId="57CB9173" w14:textId="76541C56" w:rsidR="002A19FC" w:rsidRDefault="002A19FC" w:rsidP="00BF124D"/>
          <w:p w14:paraId="44D0F4CD" w14:textId="1C2B80B5" w:rsidR="002A19FC" w:rsidRPr="00BF124D" w:rsidRDefault="002F0466" w:rsidP="00BF124D">
            <w:r>
              <w:rPr>
                <w:noProof/>
              </w:rPr>
              <w:drawing>
                <wp:anchor distT="0" distB="0" distL="114300" distR="114300" simplePos="0" relativeHeight="251661312" behindDoc="0" locked="0" layoutInCell="1" allowOverlap="1" wp14:anchorId="6D45BB65" wp14:editId="0B7F84E5">
                  <wp:simplePos x="0" y="0"/>
                  <wp:positionH relativeFrom="column">
                    <wp:posOffset>64135</wp:posOffset>
                  </wp:positionH>
                  <wp:positionV relativeFrom="paragraph">
                    <wp:posOffset>428625</wp:posOffset>
                  </wp:positionV>
                  <wp:extent cx="3095625" cy="2311097"/>
                  <wp:effectExtent l="114300" t="76200" r="66675" b="12763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5625" cy="23110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tc>
      </w:tr>
    </w:tbl>
    <w:p w14:paraId="4AC6817C" w14:textId="1E7EBEC7" w:rsidR="00F86BB6" w:rsidRDefault="000044B3" w:rsidP="00FC2165">
      <w:pPr>
        <w:spacing w:before="0" w:after="0"/>
        <w:rPr>
          <w:sz w:val="16"/>
        </w:rPr>
      </w:pPr>
      <w:r>
        <w:rPr>
          <w:noProof/>
        </w:rPr>
        <mc:AlternateContent>
          <mc:Choice Requires="wps">
            <w:drawing>
              <wp:anchor distT="0" distB="0" distL="114300" distR="114300" simplePos="0" relativeHeight="251676672" behindDoc="0" locked="0" layoutInCell="1" allowOverlap="1" wp14:anchorId="76CAF550" wp14:editId="13B7E41D">
                <wp:simplePos x="0" y="0"/>
                <wp:positionH relativeFrom="column">
                  <wp:posOffset>56693</wp:posOffset>
                </wp:positionH>
                <wp:positionV relativeFrom="paragraph">
                  <wp:posOffset>-4760493</wp:posOffset>
                </wp:positionV>
                <wp:extent cx="3666541" cy="453669"/>
                <wp:effectExtent l="0" t="0" r="0" b="3810"/>
                <wp:wrapNone/>
                <wp:docPr id="37" name="Text Box 37"/>
                <wp:cNvGraphicFramePr/>
                <a:graphic xmlns:a="http://schemas.openxmlformats.org/drawingml/2006/main">
                  <a:graphicData uri="http://schemas.microsoft.com/office/word/2010/wordprocessingShape">
                    <wps:wsp>
                      <wps:cNvSpPr txBox="1"/>
                      <wps:spPr>
                        <a:xfrm>
                          <a:off x="0" y="0"/>
                          <a:ext cx="3666541" cy="453669"/>
                        </a:xfrm>
                        <a:prstGeom prst="rect">
                          <a:avLst/>
                        </a:prstGeom>
                        <a:solidFill>
                          <a:schemeClr val="lt1"/>
                        </a:solidFill>
                        <a:ln w="6350">
                          <a:noFill/>
                        </a:ln>
                      </wps:spPr>
                      <wps:txbx>
                        <w:txbxContent>
                          <w:p w14:paraId="7CD4DDCF" w14:textId="228425A3" w:rsidR="00581380" w:rsidRDefault="00581380">
                            <w:r>
                              <w:t xml:space="preserve">WATER </w:t>
                            </w:r>
                            <w:r w:rsidR="0086787A">
                              <w:t xml:space="preserve">SCARCITY </w:t>
                            </w:r>
                            <w:r>
                              <w:t>AT ST. FRANCIS T</w:t>
                            </w:r>
                            <w:r w:rsidR="000044B3">
                              <w:t>RAINING. C.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AF550" id="Text Box 37" o:spid="_x0000_s1035" type="#_x0000_t202" style="position:absolute;margin-left:4.45pt;margin-top:-374.85pt;width:288.7pt;height:3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" fillcolor="white [3201]" stroked="f" strokeweight=".5pt">
                <v:textbox>
                  <w:txbxContent>
                    <w:p w14:paraId="7CD4DDCF" w14:textId="228425A3" w:rsidR="00581380" w:rsidRDefault="00581380">
                      <w:r>
                        <w:t xml:space="preserve">WATER </w:t>
                      </w:r>
                      <w:r w:rsidR="0086787A">
                        <w:t xml:space="preserve">SCARCITY </w:t>
                      </w:r>
                      <w:r>
                        <w:t>AT ST. FRANCIS T</w:t>
                      </w:r>
                      <w:r w:rsidR="000044B3">
                        <w:t>RAINING. C. N</w:t>
                      </w:r>
                    </w:p>
                  </w:txbxContent>
                </v:textbox>
              </v:shape>
            </w:pict>
          </mc:Fallback>
        </mc:AlternateContent>
      </w:r>
      <w:r w:rsidR="00611C7E">
        <w:rPr>
          <w:noProof/>
          <w:sz w:val="16"/>
        </w:rPr>
        <mc:AlternateContent>
          <mc:Choice Requires="wps">
            <w:drawing>
              <wp:anchor distT="0" distB="0" distL="114300" distR="114300" simplePos="0" relativeHeight="251674624" behindDoc="0" locked="0" layoutInCell="1" allowOverlap="1" wp14:anchorId="6FFABEE6" wp14:editId="21B80690">
                <wp:simplePos x="0" y="0"/>
                <wp:positionH relativeFrom="margin">
                  <wp:align>right</wp:align>
                </wp:positionH>
                <wp:positionV relativeFrom="paragraph">
                  <wp:posOffset>-8418830</wp:posOffset>
                </wp:positionV>
                <wp:extent cx="3343275" cy="501967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3343275" cy="5019675"/>
                        </a:xfrm>
                        <a:prstGeom prst="rect">
                          <a:avLst/>
                        </a:prstGeom>
                        <a:solidFill>
                          <a:schemeClr val="lt1"/>
                        </a:solidFill>
                        <a:ln w="6350">
                          <a:noFill/>
                        </a:ln>
                      </wps:spPr>
                      <wps:txbx>
                        <w:txbxContent>
                          <w:p w14:paraId="60722C69" w14:textId="453656FE" w:rsidR="00CF6020" w:rsidRPr="00CF6020" w:rsidRDefault="000E1F56" w:rsidP="00CF6020">
                            <w:pPr>
                              <w:spacing w:after="0"/>
                              <w:outlineLvl w:val="1"/>
                              <w:rPr>
                                <w:rFonts w:ascii="Bookman Old Style" w:eastAsia="MS Mincho" w:hAnsi="Bookman Old Style" w:cs="Times New Roman"/>
                                <w:i/>
                                <w:color w:val="00B050"/>
                                <w:spacing w:val="15"/>
                                <w:sz w:val="28"/>
                              </w:rPr>
                            </w:pPr>
                            <w:r>
                              <w:rPr>
                                <w:rFonts w:ascii="Bookman Old Style" w:eastAsia="MS Mincho" w:hAnsi="Bookman Old Style" w:cs="Times New Roman"/>
                                <w:i/>
                                <w:color w:val="00B050"/>
                                <w:spacing w:val="15"/>
                                <w:sz w:val="28"/>
                              </w:rPr>
                              <w:t>Conducive Learning E</w:t>
                            </w:r>
                            <w:r w:rsidR="00CF6020" w:rsidRPr="00CF6020">
                              <w:rPr>
                                <w:rFonts w:ascii="Bookman Old Style" w:eastAsia="MS Mincho" w:hAnsi="Bookman Old Style" w:cs="Times New Roman"/>
                                <w:i/>
                                <w:color w:val="00B050"/>
                                <w:spacing w:val="15"/>
                                <w:sz w:val="28"/>
                              </w:rPr>
                              <w:t>nvironment</w:t>
                            </w:r>
                          </w:p>
                          <w:p w14:paraId="2F552491" w14:textId="77777777" w:rsidR="0061165B" w:rsidRDefault="00B43992" w:rsidP="00A36830">
                            <w:pPr>
                              <w:tabs>
                                <w:tab w:val="left" w:pos="1875"/>
                              </w:tabs>
                              <w:spacing w:before="0" w:after="0" w:line="259" w:lineRule="auto"/>
                              <w:rPr>
                                <w:rFonts w:ascii="Times New Roman" w:eastAsia="MS Mincho" w:hAnsi="Times New Roman" w:cs="Times New Roman"/>
                                <w:color w:val="000000"/>
                              </w:rPr>
                            </w:pPr>
                            <w:r w:rsidRPr="0061165B">
                              <w:rPr>
                                <w:rFonts w:ascii="Times New Roman" w:eastAsia="Calibri" w:hAnsi="Times New Roman" w:cs="Times New Roman"/>
                                <w:color w:val="auto"/>
                              </w:rPr>
                              <w:t xml:space="preserve">Creating a </w:t>
                            </w:r>
                            <w:r w:rsidR="000E1F56" w:rsidRPr="0061165B">
                              <w:rPr>
                                <w:rFonts w:ascii="Times New Roman" w:eastAsia="Calibri" w:hAnsi="Times New Roman" w:cs="Times New Roman"/>
                                <w:color w:val="auto"/>
                              </w:rPr>
                              <w:t>conducive</w:t>
                            </w:r>
                            <w:r w:rsidR="00611C7E" w:rsidRPr="0061165B">
                              <w:rPr>
                                <w:rFonts w:ascii="Times New Roman" w:eastAsia="Calibri" w:hAnsi="Times New Roman" w:cs="Times New Roman"/>
                                <w:color w:val="auto"/>
                              </w:rPr>
                              <w:t xml:space="preserve"> and enabling learning</w:t>
                            </w:r>
                            <w:r w:rsidRPr="0061165B">
                              <w:rPr>
                                <w:rFonts w:ascii="Times New Roman" w:eastAsia="Calibri" w:hAnsi="Times New Roman" w:cs="Times New Roman"/>
                                <w:color w:val="auto"/>
                              </w:rPr>
                              <w:t xml:space="preserve"> environment at St. Francis is at the core of all its activities. It is an invitation to engage in </w:t>
                            </w:r>
                            <w:r w:rsidRPr="0061165B">
                              <w:rPr>
                                <w:rFonts w:ascii="Times New Roman" w:eastAsia="MS Mincho" w:hAnsi="Times New Roman" w:cs="Times New Roman"/>
                                <w:color w:val="000000"/>
                              </w:rPr>
                              <w:t xml:space="preserve">holistic approach, which stems from our belief that a student is an individual who should be viewed as a whole consisting of various aspects that all need to be developed. </w:t>
                            </w:r>
                          </w:p>
                          <w:p w14:paraId="3B4FE8D2" w14:textId="55DB2831" w:rsidR="00A36830" w:rsidRPr="0061165B" w:rsidRDefault="00B43992" w:rsidP="00A36830">
                            <w:pPr>
                              <w:tabs>
                                <w:tab w:val="left" w:pos="1875"/>
                              </w:tabs>
                              <w:spacing w:before="0" w:after="0" w:line="259" w:lineRule="auto"/>
                              <w:rPr>
                                <w:rFonts w:ascii="Times New Roman" w:eastAsia="MS Mincho" w:hAnsi="Times New Roman" w:cs="Times New Roman"/>
                                <w:color w:val="000000"/>
                              </w:rPr>
                            </w:pPr>
                            <w:r w:rsidRPr="0061165B">
                              <w:rPr>
                                <w:rFonts w:ascii="Times New Roman" w:eastAsia="MS Mincho" w:hAnsi="Times New Roman" w:cs="Times New Roman"/>
                                <w:color w:val="000000"/>
                              </w:rPr>
                              <w:t xml:space="preserve">Our focus is not only limited to academics, but also to other significant kinds of learning as explained by Lee D. Fink in his book on </w:t>
                            </w:r>
                            <w:r w:rsidRPr="0061165B">
                              <w:rPr>
                                <w:rFonts w:ascii="Times New Roman" w:eastAsia="MS Mincho" w:hAnsi="Times New Roman" w:cs="Times New Roman"/>
                                <w:i/>
                                <w:iCs/>
                                <w:color w:val="000000"/>
                              </w:rPr>
                              <w:t>Significant Kinds of Learning</w:t>
                            </w:r>
                            <w:r w:rsidRPr="0061165B">
                              <w:rPr>
                                <w:rFonts w:ascii="Times New Roman" w:eastAsia="MS Mincho" w:hAnsi="Times New Roman" w:cs="Times New Roman"/>
                                <w:color w:val="000000"/>
                              </w:rPr>
                              <w:t xml:space="preserve">. As we strive to shape </w:t>
                            </w:r>
                            <w:r w:rsidR="000670FC">
                              <w:rPr>
                                <w:rFonts w:ascii="Times New Roman" w:eastAsia="MS Mincho" w:hAnsi="Times New Roman" w:cs="Times New Roman"/>
                                <w:color w:val="000000"/>
                              </w:rPr>
                              <w:t xml:space="preserve">up </w:t>
                            </w:r>
                            <w:r w:rsidRPr="0061165B">
                              <w:rPr>
                                <w:rFonts w:ascii="Times New Roman" w:eastAsia="MS Mincho" w:hAnsi="Times New Roman" w:cs="Times New Roman"/>
                                <w:color w:val="000000"/>
                              </w:rPr>
                              <w:t xml:space="preserve">our learning environment, we also seek to equip our students with spiritual nourishment, that will help direct their learning to the pursuit of truth, who is God Himself. At the beginning of every semester, students, faculty, and staff, congregate to celebrate the Mass of the Holy Spirit, to seek for divine intervention throughout the semester. As a faith-based institution, this is a practice we have cherished since the founding of FTCN. </w:t>
                            </w:r>
                          </w:p>
                          <w:p w14:paraId="36EE5B4B" w14:textId="066712FB" w:rsidR="00B43992" w:rsidRPr="0061165B" w:rsidRDefault="00B43992" w:rsidP="00B43992">
                            <w:pPr>
                              <w:tabs>
                                <w:tab w:val="left" w:pos="1875"/>
                              </w:tabs>
                              <w:spacing w:before="0" w:after="160" w:line="259" w:lineRule="auto"/>
                              <w:rPr>
                                <w:rFonts w:ascii="Times New Roman" w:eastAsia="MS Mincho" w:hAnsi="Times New Roman" w:cs="Times New Roman"/>
                                <w:color w:val="000000"/>
                              </w:rPr>
                            </w:pPr>
                            <w:r w:rsidRPr="0061165B">
                              <w:rPr>
                                <w:rFonts w:ascii="Times New Roman" w:eastAsia="MS Mincho" w:hAnsi="Times New Roman" w:cs="Times New Roman"/>
                                <w:color w:val="000000"/>
                              </w:rPr>
                              <w:t xml:space="preserve">An aspect that is key to teacher education is human dimension, the ability to build personal and social competence to provide a seamless connection between teachers and pupils/students. Attributes like self-awareness, self-regulation, motivation, empathy, and social skills. </w:t>
                            </w:r>
                          </w:p>
                          <w:p w14:paraId="50297066" w14:textId="77777777" w:rsidR="00CF6020" w:rsidRDefault="00CF60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ABEE6" id="Text Box 7" o:spid="_x0000_s1036" type="#_x0000_t202" style="position:absolute;margin-left:212.05pt;margin-top:-662.9pt;width:263.25pt;height:395.2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" fillcolor="white [3201]" stroked="f" strokeweight=".5pt">
                <v:textbox>
                  <w:txbxContent>
                    <w:p w14:paraId="60722C69" w14:textId="453656FE" w:rsidR="00CF6020" w:rsidRPr="00CF6020" w:rsidRDefault="000E1F56" w:rsidP="00CF6020">
                      <w:pPr>
                        <w:spacing w:after="0"/>
                        <w:outlineLvl w:val="1"/>
                        <w:rPr>
                          <w:rFonts w:ascii="Bookman Old Style" w:eastAsia="MS Mincho" w:hAnsi="Bookman Old Style" w:cs="Times New Roman"/>
                          <w:i/>
                          <w:color w:val="00B050"/>
                          <w:spacing w:val="15"/>
                          <w:sz w:val="28"/>
                        </w:rPr>
                      </w:pPr>
                      <w:r>
                        <w:rPr>
                          <w:rFonts w:ascii="Bookman Old Style" w:eastAsia="MS Mincho" w:hAnsi="Bookman Old Style" w:cs="Times New Roman"/>
                          <w:i/>
                          <w:color w:val="00B050"/>
                          <w:spacing w:val="15"/>
                          <w:sz w:val="28"/>
                        </w:rPr>
                        <w:t>Conducive Learning E</w:t>
                      </w:r>
                      <w:r w:rsidR="00CF6020" w:rsidRPr="00CF6020">
                        <w:rPr>
                          <w:rFonts w:ascii="Bookman Old Style" w:eastAsia="MS Mincho" w:hAnsi="Bookman Old Style" w:cs="Times New Roman"/>
                          <w:i/>
                          <w:color w:val="00B050"/>
                          <w:spacing w:val="15"/>
                          <w:sz w:val="28"/>
                        </w:rPr>
                        <w:t>nvironment</w:t>
                      </w:r>
                    </w:p>
                    <w:p w14:paraId="2F552491" w14:textId="77777777" w:rsidR="0061165B" w:rsidRDefault="00B43992" w:rsidP="00A36830">
                      <w:pPr>
                        <w:tabs>
                          <w:tab w:val="left" w:pos="1875"/>
                        </w:tabs>
                        <w:spacing w:before="0" w:after="0" w:line="259" w:lineRule="auto"/>
                        <w:rPr>
                          <w:rFonts w:ascii="Times New Roman" w:eastAsia="MS Mincho" w:hAnsi="Times New Roman" w:cs="Times New Roman"/>
                          <w:color w:val="000000"/>
                        </w:rPr>
                      </w:pPr>
                      <w:r w:rsidRPr="0061165B">
                        <w:rPr>
                          <w:rFonts w:ascii="Times New Roman" w:eastAsia="Calibri" w:hAnsi="Times New Roman" w:cs="Times New Roman"/>
                          <w:color w:val="auto"/>
                        </w:rPr>
                        <w:t xml:space="preserve">Creating a </w:t>
                      </w:r>
                      <w:r w:rsidR="000E1F56" w:rsidRPr="0061165B">
                        <w:rPr>
                          <w:rFonts w:ascii="Times New Roman" w:eastAsia="Calibri" w:hAnsi="Times New Roman" w:cs="Times New Roman"/>
                          <w:color w:val="auto"/>
                        </w:rPr>
                        <w:t>conducive</w:t>
                      </w:r>
                      <w:r w:rsidR="00611C7E" w:rsidRPr="0061165B">
                        <w:rPr>
                          <w:rFonts w:ascii="Times New Roman" w:eastAsia="Calibri" w:hAnsi="Times New Roman" w:cs="Times New Roman"/>
                          <w:color w:val="auto"/>
                        </w:rPr>
                        <w:t xml:space="preserve"> and enabling learning</w:t>
                      </w:r>
                      <w:r w:rsidRPr="0061165B">
                        <w:rPr>
                          <w:rFonts w:ascii="Times New Roman" w:eastAsia="Calibri" w:hAnsi="Times New Roman" w:cs="Times New Roman"/>
                          <w:color w:val="auto"/>
                        </w:rPr>
                        <w:t xml:space="preserve"> environment at St. Francis is at the core of all its activities. It is an invitation to engage in </w:t>
                      </w:r>
                      <w:r w:rsidRPr="0061165B">
                        <w:rPr>
                          <w:rFonts w:ascii="Times New Roman" w:eastAsia="MS Mincho" w:hAnsi="Times New Roman" w:cs="Times New Roman"/>
                          <w:color w:val="000000"/>
                        </w:rPr>
                        <w:t xml:space="preserve">holistic approach, which stems from our belief that a student is an individual who should be viewed as a whole consisting of various aspects that all need to be developed. </w:t>
                      </w:r>
                    </w:p>
                    <w:p w14:paraId="3B4FE8D2" w14:textId="55DB2831" w:rsidR="00A36830" w:rsidRPr="0061165B" w:rsidRDefault="00B43992" w:rsidP="00A36830">
                      <w:pPr>
                        <w:tabs>
                          <w:tab w:val="left" w:pos="1875"/>
                        </w:tabs>
                        <w:spacing w:before="0" w:after="0" w:line="259" w:lineRule="auto"/>
                        <w:rPr>
                          <w:rFonts w:ascii="Times New Roman" w:eastAsia="MS Mincho" w:hAnsi="Times New Roman" w:cs="Times New Roman"/>
                          <w:color w:val="000000"/>
                        </w:rPr>
                      </w:pPr>
                      <w:r w:rsidRPr="0061165B">
                        <w:rPr>
                          <w:rFonts w:ascii="Times New Roman" w:eastAsia="MS Mincho" w:hAnsi="Times New Roman" w:cs="Times New Roman"/>
                          <w:color w:val="000000"/>
                        </w:rPr>
                        <w:t xml:space="preserve">Our focus is not only limited to academics, but also to other significant kinds of learning as explained by Lee D. Fink in his book on </w:t>
                      </w:r>
                      <w:r w:rsidRPr="0061165B">
                        <w:rPr>
                          <w:rFonts w:ascii="Times New Roman" w:eastAsia="MS Mincho" w:hAnsi="Times New Roman" w:cs="Times New Roman"/>
                          <w:i/>
                          <w:iCs/>
                          <w:color w:val="000000"/>
                        </w:rPr>
                        <w:t>Significant Kinds of Learning</w:t>
                      </w:r>
                      <w:r w:rsidRPr="0061165B">
                        <w:rPr>
                          <w:rFonts w:ascii="Times New Roman" w:eastAsia="MS Mincho" w:hAnsi="Times New Roman" w:cs="Times New Roman"/>
                          <w:color w:val="000000"/>
                        </w:rPr>
                        <w:t xml:space="preserve">. As we strive to shape </w:t>
                      </w:r>
                      <w:r w:rsidR="000670FC">
                        <w:rPr>
                          <w:rFonts w:ascii="Times New Roman" w:eastAsia="MS Mincho" w:hAnsi="Times New Roman" w:cs="Times New Roman"/>
                          <w:color w:val="000000"/>
                        </w:rPr>
                        <w:t xml:space="preserve">up </w:t>
                      </w:r>
                      <w:r w:rsidRPr="0061165B">
                        <w:rPr>
                          <w:rFonts w:ascii="Times New Roman" w:eastAsia="MS Mincho" w:hAnsi="Times New Roman" w:cs="Times New Roman"/>
                          <w:color w:val="000000"/>
                        </w:rPr>
                        <w:t xml:space="preserve">our learning environment, we also seek to equip our students with spiritual nourishment, that will help direct their learning to the pursuit of truth, who is God Himself. At the beginning of every semester, students, faculty, and staff, congregate to celebrate the Mass of the Holy Spirit, to seek for divine intervention throughout the semester. As a faith-based institution, this is a practice we have cherished since the founding of FTCN. </w:t>
                      </w:r>
                    </w:p>
                    <w:p w14:paraId="36EE5B4B" w14:textId="066712FB" w:rsidR="00B43992" w:rsidRPr="0061165B" w:rsidRDefault="00B43992" w:rsidP="00B43992">
                      <w:pPr>
                        <w:tabs>
                          <w:tab w:val="left" w:pos="1875"/>
                        </w:tabs>
                        <w:spacing w:before="0" w:after="160" w:line="259" w:lineRule="auto"/>
                        <w:rPr>
                          <w:rFonts w:ascii="Times New Roman" w:eastAsia="MS Mincho" w:hAnsi="Times New Roman" w:cs="Times New Roman"/>
                          <w:color w:val="000000"/>
                        </w:rPr>
                      </w:pPr>
                      <w:r w:rsidRPr="0061165B">
                        <w:rPr>
                          <w:rFonts w:ascii="Times New Roman" w:eastAsia="MS Mincho" w:hAnsi="Times New Roman" w:cs="Times New Roman"/>
                          <w:color w:val="000000"/>
                        </w:rPr>
                        <w:t xml:space="preserve">An aspect that is key to teacher education is human dimension, the ability to build personal and social competence to provide a seamless connection between teachers and pupils/students. Attributes like self-awareness, self-regulation, motivation, empathy, and social skills. </w:t>
                      </w:r>
                    </w:p>
                    <w:p w14:paraId="50297066" w14:textId="77777777" w:rsidR="00CF6020" w:rsidRDefault="00CF6020"/>
                  </w:txbxContent>
                </v:textbox>
                <w10:wrap anchorx="margin"/>
              </v:shape>
            </w:pict>
          </mc:Fallback>
        </mc:AlternateContent>
      </w:r>
      <w:r w:rsidR="002A19FC">
        <w:rPr>
          <w:noProof/>
          <w:sz w:val="16"/>
        </w:rPr>
        <w:drawing>
          <wp:anchor distT="0" distB="0" distL="114300" distR="114300" simplePos="0" relativeHeight="251660288" behindDoc="0" locked="0" layoutInCell="1" allowOverlap="1" wp14:anchorId="3CD4B592" wp14:editId="5F29175A">
            <wp:simplePos x="0" y="0"/>
            <wp:positionH relativeFrom="margin">
              <wp:align>left</wp:align>
            </wp:positionH>
            <wp:positionV relativeFrom="paragraph">
              <wp:posOffset>-4617720</wp:posOffset>
            </wp:positionV>
            <wp:extent cx="3714750" cy="2774315"/>
            <wp:effectExtent l="133350" t="76200" r="76200" b="14033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a:extLst>
                        <a:ext uri="{28A0092B-C50C-407E-A947-70E740481C1C}">
                          <a14:useLocalDpi xmlns:a14="http://schemas.microsoft.com/office/drawing/2010/main" val="0"/>
                        </a:ext>
                      </a:extLst>
                    </a:blip>
                    <a:stretch>
                      <a:fillRect/>
                    </a:stretch>
                  </pic:blipFill>
                  <pic:spPr>
                    <a:xfrm rot="10800000">
                      <a:off x="0" y="0"/>
                      <a:ext cx="3717137" cy="27763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3C623E2D" w14:textId="3A5BC0B1" w:rsidR="00F86BB6" w:rsidRDefault="00F86BB6" w:rsidP="00FC2165">
      <w:pPr>
        <w:spacing w:before="0" w:after="0"/>
        <w:rPr>
          <w:sz w:val="16"/>
        </w:rPr>
        <w:sectPr w:rsidR="00F86BB6" w:rsidSect="00FC2165">
          <w:pgSz w:w="12240" w:h="15840"/>
          <w:pgMar w:top="360" w:right="360" w:bottom="360" w:left="360" w:header="720" w:footer="432" w:gutter="0"/>
          <w:cols w:space="720"/>
          <w:docGrid w:linePitch="360"/>
        </w:sectPr>
      </w:pPr>
    </w:p>
    <w:tbl>
      <w:tblPr>
        <w:tblW w:w="0" w:type="auto"/>
        <w:tblLook w:val="0600" w:firstRow="0" w:lastRow="0" w:firstColumn="0" w:lastColumn="0" w:noHBand="1" w:noVBand="1"/>
      </w:tblPr>
      <w:tblGrid>
        <w:gridCol w:w="5586"/>
        <w:gridCol w:w="558"/>
        <w:gridCol w:w="5376"/>
      </w:tblGrid>
      <w:tr w:rsidR="009A2EE9" w14:paraId="205A4FB8" w14:textId="77777777" w:rsidTr="00925E9F">
        <w:trPr>
          <w:trHeight w:val="3396"/>
        </w:trPr>
        <w:tc>
          <w:tcPr>
            <w:tcW w:w="5586" w:type="dxa"/>
          </w:tcPr>
          <w:p w14:paraId="1FF80CCE" w14:textId="60932D06" w:rsidR="009A2EE9" w:rsidRPr="00DA3E92" w:rsidRDefault="006D6AFD" w:rsidP="00E23A3E">
            <w:r>
              <w:rPr>
                <w:noProof/>
              </w:rPr>
              <w:lastRenderedPageBreak/>
              <w:drawing>
                <wp:anchor distT="0" distB="0" distL="114300" distR="114300" simplePos="0" relativeHeight="251663360" behindDoc="0" locked="0" layoutInCell="1" allowOverlap="1" wp14:anchorId="789ADE55" wp14:editId="1A3F736F">
                  <wp:simplePos x="0" y="0"/>
                  <wp:positionH relativeFrom="column">
                    <wp:posOffset>-68580</wp:posOffset>
                  </wp:positionH>
                  <wp:positionV relativeFrom="paragraph">
                    <wp:posOffset>0</wp:posOffset>
                  </wp:positionV>
                  <wp:extent cx="3197402" cy="2476500"/>
                  <wp:effectExtent l="133350" t="76200" r="79375" b="1333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7402" cy="2476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tc>
        <w:tc>
          <w:tcPr>
            <w:tcW w:w="558" w:type="dxa"/>
            <w:vMerge w:val="restart"/>
          </w:tcPr>
          <w:p w14:paraId="0A10071E" w14:textId="77777777" w:rsidR="009A2EE9" w:rsidRDefault="009A2EE9" w:rsidP="00E23A3E"/>
        </w:tc>
        <w:tc>
          <w:tcPr>
            <w:tcW w:w="5376" w:type="dxa"/>
            <w:vMerge w:val="restart"/>
          </w:tcPr>
          <w:p w14:paraId="23EDB9EE" w14:textId="61EF4D27" w:rsidR="009A2EE9" w:rsidRPr="00FC2165" w:rsidRDefault="00A56102" w:rsidP="00BF124D">
            <w:pPr>
              <w:pStyle w:val="Heading2"/>
            </w:pPr>
            <w:r>
              <w:t xml:space="preserve">Co-curricular and </w:t>
            </w:r>
            <w:r w:rsidR="00D66CA2">
              <w:t>Brain</w:t>
            </w:r>
            <w:r>
              <w:t xml:space="preserve"> Development</w:t>
            </w:r>
          </w:p>
          <w:p w14:paraId="497B7791" w14:textId="5BF9AE0B" w:rsidR="0085406C" w:rsidRDefault="00095B03" w:rsidP="0085406C">
            <w:pPr>
              <w:autoSpaceDE w:val="0"/>
              <w:autoSpaceDN w:val="0"/>
              <w:adjustRightInd w:val="0"/>
              <w:spacing w:before="0" w:after="0" w:line="240" w:lineRule="auto"/>
              <w:rPr>
                <w:rFonts w:ascii="Times New Roman" w:eastAsia="Calibri" w:hAnsi="Times New Roman" w:cs="Times New Roman"/>
                <w:color w:val="auto"/>
                <w:sz w:val="24"/>
                <w:szCs w:val="24"/>
              </w:rPr>
            </w:pPr>
            <w:r>
              <w:rPr>
                <w:rFonts w:ascii="Times New Roman" w:eastAsia="Calibri" w:hAnsi="Times New Roman" w:cs="Times New Roman"/>
                <w:color w:val="auto"/>
                <w:sz w:val="24"/>
                <w:szCs w:val="24"/>
                <w:lang w:bidi="en-US"/>
              </w:rPr>
              <w:t xml:space="preserve">Teacher training is not complete without physical exercise. At </w:t>
            </w:r>
            <w:r w:rsidR="009D0E03">
              <w:rPr>
                <w:rFonts w:ascii="Times New Roman" w:eastAsia="Calibri" w:hAnsi="Times New Roman" w:cs="Times New Roman"/>
                <w:color w:val="auto"/>
                <w:sz w:val="24"/>
                <w:szCs w:val="24"/>
                <w:lang w:bidi="en-US"/>
              </w:rPr>
              <w:t>FTCN</w:t>
            </w:r>
            <w:r>
              <w:rPr>
                <w:rFonts w:ascii="Times New Roman" w:eastAsia="Calibri" w:hAnsi="Times New Roman" w:cs="Times New Roman"/>
                <w:color w:val="auto"/>
                <w:sz w:val="24"/>
                <w:szCs w:val="24"/>
                <w:lang w:bidi="en-US"/>
              </w:rPr>
              <w:t>, we</w:t>
            </w:r>
            <w:r w:rsidR="009D0E03">
              <w:rPr>
                <w:rFonts w:ascii="Times New Roman" w:eastAsia="Calibri" w:hAnsi="Times New Roman" w:cs="Times New Roman"/>
                <w:color w:val="auto"/>
                <w:sz w:val="24"/>
                <w:szCs w:val="24"/>
                <w:lang w:bidi="en-US"/>
              </w:rPr>
              <w:t xml:space="preserve"> </w:t>
            </w:r>
            <w:r w:rsidR="009D0E03" w:rsidRPr="0085406C">
              <w:rPr>
                <w:rFonts w:ascii="Times New Roman" w:eastAsia="Calibri" w:hAnsi="Times New Roman" w:cs="Times New Roman"/>
                <w:color w:val="auto"/>
                <w:sz w:val="24"/>
                <w:szCs w:val="24"/>
                <w:lang w:bidi="en-US"/>
              </w:rPr>
              <w:t>take</w:t>
            </w:r>
            <w:r w:rsidR="0085406C" w:rsidRPr="0085406C">
              <w:rPr>
                <w:rFonts w:ascii="Times New Roman" w:eastAsia="Calibri" w:hAnsi="Times New Roman" w:cs="Times New Roman"/>
                <w:color w:val="auto"/>
                <w:sz w:val="24"/>
                <w:szCs w:val="24"/>
                <w:lang w:bidi="en-US"/>
              </w:rPr>
              <w:t xml:space="preserve"> pride in </w:t>
            </w:r>
            <w:r w:rsidR="00BB5EDC" w:rsidRPr="0085406C">
              <w:rPr>
                <w:rFonts w:ascii="Times New Roman" w:eastAsia="Calibri" w:hAnsi="Times New Roman" w:cs="Times New Roman"/>
                <w:color w:val="auto"/>
                <w:sz w:val="24"/>
                <w:szCs w:val="24"/>
                <w:lang w:bidi="en-US"/>
              </w:rPr>
              <w:t>physical</w:t>
            </w:r>
            <w:r w:rsidR="000670FC">
              <w:rPr>
                <w:rFonts w:ascii="Times New Roman" w:eastAsia="Calibri" w:hAnsi="Times New Roman" w:cs="Times New Roman"/>
                <w:color w:val="auto"/>
                <w:sz w:val="24"/>
                <w:szCs w:val="24"/>
                <w:lang w:bidi="en-US"/>
              </w:rPr>
              <w:t xml:space="preserve"> activity</w:t>
            </w:r>
            <w:r w:rsidR="00BB5EDC" w:rsidRPr="0085406C">
              <w:rPr>
                <w:rFonts w:ascii="Times New Roman" w:eastAsia="Calibri" w:hAnsi="Times New Roman" w:cs="Times New Roman"/>
                <w:color w:val="auto"/>
                <w:sz w:val="24"/>
                <w:szCs w:val="24"/>
                <w:lang w:bidi="en-US"/>
              </w:rPr>
              <w:t xml:space="preserve"> as</w:t>
            </w:r>
            <w:r w:rsidR="0085406C" w:rsidRPr="0085406C">
              <w:rPr>
                <w:rFonts w:ascii="Times New Roman" w:eastAsia="Calibri" w:hAnsi="Times New Roman" w:cs="Times New Roman"/>
                <w:color w:val="auto"/>
                <w:sz w:val="24"/>
                <w:szCs w:val="24"/>
                <w:lang w:bidi="en-US"/>
              </w:rPr>
              <w:t xml:space="preserve"> it helps to improve self-confidence, self-esteem, and self-control.</w:t>
            </w:r>
            <w:r w:rsidR="0085406C" w:rsidRPr="0085406C">
              <w:rPr>
                <w:rFonts w:ascii="Times New Roman" w:eastAsia="Calibri" w:hAnsi="Times New Roman" w:cs="Times New Roman"/>
                <w:color w:val="auto"/>
                <w:sz w:val="24"/>
                <w:szCs w:val="24"/>
              </w:rPr>
              <w:t xml:space="preserve"> Daily quality physical education is an important part of a student’s comprehensive, well-rounded education program and a means of positively affecting life-long health and well-being.</w:t>
            </w:r>
          </w:p>
          <w:p w14:paraId="53449FC1" w14:textId="0AB19D90" w:rsidR="00D66CA2" w:rsidRDefault="00D66CA2" w:rsidP="0085406C">
            <w:pPr>
              <w:autoSpaceDE w:val="0"/>
              <w:autoSpaceDN w:val="0"/>
              <w:adjustRightInd w:val="0"/>
              <w:spacing w:before="0" w:after="0" w:line="240" w:lineRule="auto"/>
              <w:rPr>
                <w:rFonts w:ascii="Times New Roman" w:eastAsia="Calibri" w:hAnsi="Times New Roman" w:cs="Times New Roman"/>
                <w:color w:val="auto"/>
                <w:sz w:val="24"/>
                <w:szCs w:val="24"/>
              </w:rPr>
            </w:pPr>
          </w:p>
          <w:p w14:paraId="5AF65DC0" w14:textId="52D8CA7B" w:rsidR="00D66CA2" w:rsidRPr="0085406C" w:rsidRDefault="009D0E03" w:rsidP="0085406C">
            <w:pPr>
              <w:autoSpaceDE w:val="0"/>
              <w:autoSpaceDN w:val="0"/>
              <w:adjustRightInd w:val="0"/>
              <w:spacing w:before="0" w:after="0" w:line="240" w:lineRule="auto"/>
              <w:rPr>
                <w:rFonts w:ascii="Times New Roman" w:eastAsia="Calibri" w:hAnsi="Times New Roman" w:cs="Times New Roman"/>
                <w:color w:val="auto"/>
                <w:sz w:val="24"/>
                <w:szCs w:val="24"/>
              </w:rPr>
            </w:pPr>
            <w:r>
              <w:rPr>
                <w:rFonts w:ascii="Times New Roman" w:eastAsia="Calibri" w:hAnsi="Times New Roman" w:cs="Times New Roman"/>
                <w:color w:val="auto"/>
                <w:sz w:val="24"/>
                <w:szCs w:val="24"/>
              </w:rPr>
              <w:t xml:space="preserve">Being a proponent of </w:t>
            </w:r>
            <w:r w:rsidR="00D66CA2">
              <w:rPr>
                <w:rFonts w:ascii="Times New Roman" w:eastAsia="Calibri" w:hAnsi="Times New Roman" w:cs="Times New Roman"/>
                <w:color w:val="auto"/>
                <w:sz w:val="24"/>
                <w:szCs w:val="24"/>
              </w:rPr>
              <w:t>Brain-based education</w:t>
            </w:r>
            <w:r>
              <w:rPr>
                <w:rFonts w:ascii="Times New Roman" w:eastAsia="Calibri" w:hAnsi="Times New Roman" w:cs="Times New Roman"/>
                <w:color w:val="auto"/>
                <w:sz w:val="24"/>
                <w:szCs w:val="24"/>
              </w:rPr>
              <w:t xml:space="preserve">, we </w:t>
            </w:r>
            <w:r w:rsidR="00A56102">
              <w:rPr>
                <w:rFonts w:ascii="Times New Roman" w:eastAsia="Calibri" w:hAnsi="Times New Roman" w:cs="Times New Roman"/>
                <w:color w:val="auto"/>
                <w:sz w:val="24"/>
                <w:szCs w:val="24"/>
              </w:rPr>
              <w:t xml:space="preserve">instill in our students the culture and norm of routine program </w:t>
            </w:r>
            <w:r>
              <w:rPr>
                <w:rFonts w:ascii="Times New Roman" w:eastAsia="Calibri" w:hAnsi="Times New Roman" w:cs="Times New Roman"/>
                <w:color w:val="auto"/>
                <w:sz w:val="24"/>
                <w:szCs w:val="24"/>
              </w:rPr>
              <w:t>for physical</w:t>
            </w:r>
            <w:r w:rsidR="00A56102">
              <w:rPr>
                <w:rFonts w:ascii="Times New Roman" w:eastAsia="Calibri" w:hAnsi="Times New Roman" w:cs="Times New Roman"/>
                <w:color w:val="auto"/>
                <w:sz w:val="24"/>
                <w:szCs w:val="24"/>
              </w:rPr>
              <w:t>, wellness and fitness</w:t>
            </w:r>
            <w:r>
              <w:rPr>
                <w:rFonts w:ascii="Times New Roman" w:eastAsia="Calibri" w:hAnsi="Times New Roman" w:cs="Times New Roman"/>
                <w:color w:val="auto"/>
                <w:sz w:val="24"/>
                <w:szCs w:val="24"/>
              </w:rPr>
              <w:t xml:space="preserve">. Research on Brain-based education revealed that </w:t>
            </w:r>
            <w:r w:rsidR="00D66CA2">
              <w:rPr>
                <w:rFonts w:ascii="Times New Roman" w:eastAsia="Calibri" w:hAnsi="Times New Roman" w:cs="Times New Roman"/>
                <w:color w:val="auto"/>
                <w:sz w:val="24"/>
                <w:szCs w:val="24"/>
              </w:rPr>
              <w:t xml:space="preserve">exercise enhance blood circulation, stimulate the production of nerve growth factor, and </w:t>
            </w:r>
            <w:r>
              <w:rPr>
                <w:rFonts w:ascii="Times New Roman" w:eastAsia="Calibri" w:hAnsi="Times New Roman" w:cs="Times New Roman"/>
                <w:color w:val="auto"/>
                <w:sz w:val="24"/>
                <w:szCs w:val="24"/>
              </w:rPr>
              <w:t>promotes the production of new cells in the brain.</w:t>
            </w:r>
          </w:p>
          <w:p w14:paraId="1E7734EA" w14:textId="77777777" w:rsidR="00D6756C" w:rsidRPr="00D6756C" w:rsidRDefault="00D6756C" w:rsidP="00D6756C">
            <w:pPr>
              <w:widowControl w:val="0"/>
              <w:spacing w:before="0" w:after="200"/>
              <w:rPr>
                <w:rFonts w:ascii="Calibri" w:eastAsia="Calibri" w:hAnsi="Calibri" w:cs="Times New Roman"/>
                <w:color w:val="auto"/>
                <w:sz w:val="21"/>
                <w:szCs w:val="19"/>
                <w:lang w:bidi="en-US"/>
              </w:rPr>
            </w:pPr>
            <w:r w:rsidRPr="00D6756C">
              <w:rPr>
                <w:rFonts w:ascii="Calibri" w:eastAsia="Calibri" w:hAnsi="Calibri" w:cs="Times New Roman"/>
                <w:color w:val="auto"/>
                <w:lang w:bidi="en-US"/>
              </w:rPr>
              <w:t> </w:t>
            </w:r>
          </w:p>
          <w:p w14:paraId="3AAD2B13" w14:textId="025EC8FE" w:rsidR="009A2EE9" w:rsidRDefault="009A2EE9" w:rsidP="00FC2165">
            <w:pPr>
              <w:rPr>
                <w:lang w:eastAsia="ja-JP"/>
              </w:rPr>
            </w:pPr>
          </w:p>
        </w:tc>
      </w:tr>
      <w:tr w:rsidR="009A2EE9" w14:paraId="4F5EFB60" w14:textId="77777777" w:rsidTr="00925E9F">
        <w:trPr>
          <w:trHeight w:val="1440"/>
        </w:trPr>
        <w:tc>
          <w:tcPr>
            <w:tcW w:w="5586" w:type="dxa"/>
            <w:vMerge w:val="restart"/>
          </w:tcPr>
          <w:p w14:paraId="059F2E63" w14:textId="615C1E20" w:rsidR="004E118F" w:rsidRPr="00EA0B20" w:rsidRDefault="004E118F" w:rsidP="00EA0B20">
            <w:pPr>
              <w:pStyle w:val="Heading2"/>
              <w:rPr>
                <w:color w:val="00B050"/>
              </w:rPr>
            </w:pPr>
            <w:r w:rsidRPr="009D0E03">
              <w:rPr>
                <w:color w:val="00B050"/>
              </w:rPr>
              <w:t>A FRANCISCAN EDUCATION</w:t>
            </w:r>
          </w:p>
          <w:tbl>
            <w:tblPr>
              <w:tblStyle w:val="TableGrid"/>
              <w:tblpPr w:leftFromText="180" w:rightFromText="180" w:vertAnchor="text" w:horzAnchor="margin" w:tblpY="26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
              <w:gridCol w:w="2231"/>
              <w:gridCol w:w="2269"/>
              <w:gridCol w:w="292"/>
            </w:tblGrid>
            <w:tr w:rsidR="00A56102" w14:paraId="6D0AC6CE" w14:textId="77777777" w:rsidTr="00EA0B20">
              <w:trPr>
                <w:trHeight w:val="1380"/>
              </w:trPr>
              <w:tc>
                <w:tcPr>
                  <w:tcW w:w="305" w:type="dxa"/>
                  <w:shd w:val="clear" w:color="auto" w:fill="EBEBEB" w:themeFill="accent2"/>
                </w:tcPr>
                <w:p w14:paraId="123B1114" w14:textId="77777777" w:rsidR="00A56102" w:rsidRDefault="00A56102" w:rsidP="00A56102">
                  <w:pPr>
                    <w:rPr>
                      <w:lang w:eastAsia="ja-JP"/>
                    </w:rPr>
                  </w:pPr>
                </w:p>
              </w:tc>
              <w:tc>
                <w:tcPr>
                  <w:tcW w:w="2231" w:type="dxa"/>
                  <w:tcBorders>
                    <w:bottom w:val="single" w:sz="18" w:space="0" w:color="1B74BC" w:themeColor="accent1"/>
                  </w:tcBorders>
                  <w:shd w:val="clear" w:color="auto" w:fill="EBEBEB" w:themeFill="accent2"/>
                  <w:vAlign w:val="center"/>
                </w:tcPr>
                <w:p w14:paraId="7F0ADE8A" w14:textId="77777777" w:rsidR="00A56102" w:rsidRDefault="00A56102" w:rsidP="00A56102">
                  <w:pPr>
                    <w:rPr>
                      <w:lang w:eastAsia="ja-JP"/>
                    </w:rPr>
                  </w:pPr>
                  <w:r>
                    <w:rPr>
                      <w:noProof/>
                      <w:lang w:eastAsia="ja-JP"/>
                    </w:rPr>
                    <w:drawing>
                      <wp:inline distT="0" distB="0" distL="0" distR="0" wp14:anchorId="0D0B8BB5" wp14:editId="0EFB5348">
                        <wp:extent cx="1279602" cy="685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90401" cy="691588"/>
                                </a:xfrm>
                                <a:prstGeom prst="rect">
                                  <a:avLst/>
                                </a:prstGeom>
                                <a:noFill/>
                                <a:ln>
                                  <a:noFill/>
                                </a:ln>
                              </pic:spPr>
                            </pic:pic>
                          </a:graphicData>
                        </a:graphic>
                      </wp:inline>
                    </w:drawing>
                  </w:r>
                </w:p>
              </w:tc>
              <w:tc>
                <w:tcPr>
                  <w:tcW w:w="2269" w:type="dxa"/>
                  <w:tcBorders>
                    <w:bottom w:val="single" w:sz="18" w:space="0" w:color="1B74BC" w:themeColor="accent1"/>
                  </w:tcBorders>
                  <w:shd w:val="clear" w:color="auto" w:fill="EBEBEB" w:themeFill="accent2"/>
                  <w:vAlign w:val="center"/>
                </w:tcPr>
                <w:p w14:paraId="5F084FC3" w14:textId="77777777" w:rsidR="00A56102" w:rsidRDefault="00A56102" w:rsidP="00A56102">
                  <w:pPr>
                    <w:rPr>
                      <w:lang w:eastAsia="ja-JP"/>
                    </w:rPr>
                  </w:pPr>
                  <w:r>
                    <w:rPr>
                      <w:lang w:eastAsia="ja-JP"/>
                    </w:rPr>
                    <w:t>Knowledge</w:t>
                  </w:r>
                </w:p>
              </w:tc>
              <w:tc>
                <w:tcPr>
                  <w:tcW w:w="292" w:type="dxa"/>
                  <w:shd w:val="clear" w:color="auto" w:fill="EBEBEB" w:themeFill="accent2"/>
                </w:tcPr>
                <w:p w14:paraId="5CE8E0F4" w14:textId="77777777" w:rsidR="00A56102" w:rsidRDefault="00A56102" w:rsidP="00A56102">
                  <w:pPr>
                    <w:rPr>
                      <w:lang w:eastAsia="ja-JP"/>
                    </w:rPr>
                  </w:pPr>
                </w:p>
              </w:tc>
            </w:tr>
            <w:tr w:rsidR="00A56102" w14:paraId="3F5F3EBD" w14:textId="77777777" w:rsidTr="00EA0B20">
              <w:trPr>
                <w:trHeight w:val="1481"/>
              </w:trPr>
              <w:tc>
                <w:tcPr>
                  <w:tcW w:w="305" w:type="dxa"/>
                  <w:shd w:val="clear" w:color="auto" w:fill="EBEBEB" w:themeFill="accent2"/>
                </w:tcPr>
                <w:p w14:paraId="5179C8B1" w14:textId="77777777" w:rsidR="00A56102" w:rsidRDefault="00A56102" w:rsidP="00A56102">
                  <w:pPr>
                    <w:rPr>
                      <w:lang w:eastAsia="ja-JP"/>
                    </w:rPr>
                  </w:pPr>
                </w:p>
              </w:tc>
              <w:tc>
                <w:tcPr>
                  <w:tcW w:w="2231" w:type="dxa"/>
                  <w:tcBorders>
                    <w:top w:val="single" w:sz="18" w:space="0" w:color="1B74BC" w:themeColor="accent1"/>
                    <w:bottom w:val="single" w:sz="18" w:space="0" w:color="1B74BC" w:themeColor="accent1"/>
                  </w:tcBorders>
                  <w:shd w:val="clear" w:color="auto" w:fill="EBEBEB" w:themeFill="accent2"/>
                  <w:vAlign w:val="center"/>
                </w:tcPr>
                <w:p w14:paraId="481511E1" w14:textId="77777777" w:rsidR="00A56102" w:rsidRDefault="00A56102" w:rsidP="00A56102">
                  <w:pPr>
                    <w:rPr>
                      <w:lang w:eastAsia="ja-JP"/>
                    </w:rPr>
                  </w:pPr>
                  <w:r>
                    <w:rPr>
                      <w:noProof/>
                    </w:rPr>
                    <w:drawing>
                      <wp:inline distT="0" distB="0" distL="0" distR="0" wp14:anchorId="5AB6B14B" wp14:editId="2DBC76AB">
                        <wp:extent cx="866775" cy="751685"/>
                        <wp:effectExtent l="0" t="0" r="0" b="0"/>
                        <wp:docPr id="29" name="Picture 29" descr="COMMITTED TO EXCELLENCE – Spirit Warrior Min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ITTED TO EXCELLENCE – Spirit Warrior Ministr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72136" cy="756334"/>
                                </a:xfrm>
                                <a:prstGeom prst="rect">
                                  <a:avLst/>
                                </a:prstGeom>
                                <a:noFill/>
                                <a:ln>
                                  <a:noFill/>
                                </a:ln>
                              </pic:spPr>
                            </pic:pic>
                          </a:graphicData>
                        </a:graphic>
                      </wp:inline>
                    </w:drawing>
                  </w:r>
                </w:p>
              </w:tc>
              <w:tc>
                <w:tcPr>
                  <w:tcW w:w="2269" w:type="dxa"/>
                  <w:tcBorders>
                    <w:top w:val="single" w:sz="18" w:space="0" w:color="1B74BC" w:themeColor="accent1"/>
                    <w:bottom w:val="single" w:sz="18" w:space="0" w:color="1B74BC" w:themeColor="accent1"/>
                  </w:tcBorders>
                  <w:shd w:val="clear" w:color="auto" w:fill="EBEBEB" w:themeFill="accent2"/>
                  <w:vAlign w:val="center"/>
                </w:tcPr>
                <w:p w14:paraId="6B5BCDEF" w14:textId="77777777" w:rsidR="00A56102" w:rsidRDefault="00A56102" w:rsidP="00A56102">
                  <w:pPr>
                    <w:rPr>
                      <w:lang w:eastAsia="ja-JP"/>
                    </w:rPr>
                  </w:pPr>
                  <w:r>
                    <w:rPr>
                      <w:lang w:eastAsia="ja-JP"/>
                    </w:rPr>
                    <w:t>Excellence</w:t>
                  </w:r>
                </w:p>
              </w:tc>
              <w:tc>
                <w:tcPr>
                  <w:tcW w:w="292" w:type="dxa"/>
                  <w:shd w:val="clear" w:color="auto" w:fill="EBEBEB" w:themeFill="accent2"/>
                </w:tcPr>
                <w:p w14:paraId="3BF84AED" w14:textId="77777777" w:rsidR="00A56102" w:rsidRDefault="00A56102" w:rsidP="00A56102">
                  <w:pPr>
                    <w:rPr>
                      <w:lang w:eastAsia="ja-JP"/>
                    </w:rPr>
                  </w:pPr>
                </w:p>
              </w:tc>
            </w:tr>
            <w:tr w:rsidR="00A56102" w14:paraId="5A3A37B0" w14:textId="77777777" w:rsidTr="00EA0B20">
              <w:trPr>
                <w:trHeight w:val="1337"/>
              </w:trPr>
              <w:tc>
                <w:tcPr>
                  <w:tcW w:w="305" w:type="dxa"/>
                  <w:shd w:val="clear" w:color="auto" w:fill="EBEBEB" w:themeFill="accent2"/>
                </w:tcPr>
                <w:p w14:paraId="43F6ADEE" w14:textId="77777777" w:rsidR="00A56102" w:rsidRDefault="00A56102" w:rsidP="00A56102">
                  <w:pPr>
                    <w:rPr>
                      <w:lang w:eastAsia="ja-JP"/>
                    </w:rPr>
                  </w:pPr>
                </w:p>
              </w:tc>
              <w:tc>
                <w:tcPr>
                  <w:tcW w:w="2231" w:type="dxa"/>
                  <w:tcBorders>
                    <w:top w:val="single" w:sz="18" w:space="0" w:color="1B74BC" w:themeColor="accent1"/>
                    <w:bottom w:val="single" w:sz="18" w:space="0" w:color="1B74BC" w:themeColor="accent1"/>
                  </w:tcBorders>
                  <w:shd w:val="clear" w:color="auto" w:fill="EBEBEB" w:themeFill="accent2"/>
                  <w:vAlign w:val="center"/>
                </w:tcPr>
                <w:p w14:paraId="697B520F" w14:textId="77777777" w:rsidR="00A56102" w:rsidRDefault="00A56102" w:rsidP="00A56102">
                  <w:pPr>
                    <w:rPr>
                      <w:lang w:eastAsia="ja-JP"/>
                    </w:rPr>
                  </w:pPr>
                  <w:r>
                    <w:rPr>
                      <w:noProof/>
                    </w:rPr>
                    <w:drawing>
                      <wp:inline distT="0" distB="0" distL="0" distR="0" wp14:anchorId="32215198" wp14:editId="4343F508">
                        <wp:extent cx="838870" cy="6572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44687" cy="661783"/>
                                </a:xfrm>
                                <a:prstGeom prst="rect">
                                  <a:avLst/>
                                </a:prstGeom>
                              </pic:spPr>
                            </pic:pic>
                          </a:graphicData>
                        </a:graphic>
                      </wp:inline>
                    </w:drawing>
                  </w:r>
                </w:p>
              </w:tc>
              <w:tc>
                <w:tcPr>
                  <w:tcW w:w="2269" w:type="dxa"/>
                  <w:tcBorders>
                    <w:top w:val="single" w:sz="18" w:space="0" w:color="1B74BC" w:themeColor="accent1"/>
                    <w:bottom w:val="single" w:sz="18" w:space="0" w:color="1B74BC" w:themeColor="accent1"/>
                  </w:tcBorders>
                  <w:shd w:val="clear" w:color="auto" w:fill="EBEBEB" w:themeFill="accent2"/>
                  <w:vAlign w:val="center"/>
                </w:tcPr>
                <w:p w14:paraId="3B07F80B" w14:textId="77777777" w:rsidR="00A56102" w:rsidRDefault="00A56102" w:rsidP="00A56102">
                  <w:pPr>
                    <w:rPr>
                      <w:lang w:eastAsia="ja-JP"/>
                    </w:rPr>
                  </w:pPr>
                  <w:r>
                    <w:rPr>
                      <w:lang w:eastAsia="ja-JP"/>
                    </w:rPr>
                    <w:t>Truth</w:t>
                  </w:r>
                </w:p>
              </w:tc>
              <w:tc>
                <w:tcPr>
                  <w:tcW w:w="292" w:type="dxa"/>
                  <w:shd w:val="clear" w:color="auto" w:fill="EBEBEB" w:themeFill="accent2"/>
                </w:tcPr>
                <w:p w14:paraId="3BC39BBB" w14:textId="77777777" w:rsidR="00A56102" w:rsidRDefault="00A56102" w:rsidP="00A56102">
                  <w:pPr>
                    <w:rPr>
                      <w:lang w:eastAsia="ja-JP"/>
                    </w:rPr>
                  </w:pPr>
                </w:p>
              </w:tc>
            </w:tr>
            <w:tr w:rsidR="00A56102" w14:paraId="57AFC453" w14:textId="77777777" w:rsidTr="00EA0B20">
              <w:trPr>
                <w:trHeight w:val="589"/>
              </w:trPr>
              <w:tc>
                <w:tcPr>
                  <w:tcW w:w="305" w:type="dxa"/>
                  <w:shd w:val="clear" w:color="auto" w:fill="EBEBEB" w:themeFill="accent2"/>
                </w:tcPr>
                <w:p w14:paraId="06774437" w14:textId="77777777" w:rsidR="00A56102" w:rsidRDefault="00A56102" w:rsidP="00A56102">
                  <w:pPr>
                    <w:rPr>
                      <w:lang w:eastAsia="ja-JP"/>
                    </w:rPr>
                  </w:pPr>
                </w:p>
              </w:tc>
              <w:tc>
                <w:tcPr>
                  <w:tcW w:w="2231" w:type="dxa"/>
                  <w:tcBorders>
                    <w:top w:val="single" w:sz="18" w:space="0" w:color="1B74BC" w:themeColor="accent1"/>
                  </w:tcBorders>
                  <w:shd w:val="clear" w:color="auto" w:fill="EBEBEB" w:themeFill="accent2"/>
                  <w:vAlign w:val="center"/>
                </w:tcPr>
                <w:p w14:paraId="2880AD53" w14:textId="77777777" w:rsidR="00A56102" w:rsidRDefault="00A56102" w:rsidP="00A56102">
                  <w:pPr>
                    <w:rPr>
                      <w:lang w:eastAsia="ja-JP"/>
                    </w:rPr>
                  </w:pPr>
                </w:p>
              </w:tc>
              <w:tc>
                <w:tcPr>
                  <w:tcW w:w="2269" w:type="dxa"/>
                  <w:tcBorders>
                    <w:top w:val="single" w:sz="18" w:space="0" w:color="1B74BC" w:themeColor="accent1"/>
                  </w:tcBorders>
                  <w:shd w:val="clear" w:color="auto" w:fill="EBEBEB" w:themeFill="accent2"/>
                  <w:vAlign w:val="center"/>
                </w:tcPr>
                <w:p w14:paraId="6B861D98" w14:textId="77777777" w:rsidR="00A56102" w:rsidRDefault="00A56102" w:rsidP="00A56102">
                  <w:pPr>
                    <w:rPr>
                      <w:lang w:eastAsia="ja-JP"/>
                    </w:rPr>
                  </w:pPr>
                </w:p>
              </w:tc>
              <w:tc>
                <w:tcPr>
                  <w:tcW w:w="292" w:type="dxa"/>
                  <w:shd w:val="clear" w:color="auto" w:fill="EBEBEB" w:themeFill="accent2"/>
                </w:tcPr>
                <w:p w14:paraId="132A4543" w14:textId="77777777" w:rsidR="00A56102" w:rsidRDefault="00A56102" w:rsidP="00A56102">
                  <w:pPr>
                    <w:rPr>
                      <w:lang w:eastAsia="ja-JP"/>
                    </w:rPr>
                  </w:pPr>
                </w:p>
              </w:tc>
            </w:tr>
          </w:tbl>
          <w:p w14:paraId="7C6CD601" w14:textId="7E7912AA" w:rsidR="009A2EE9" w:rsidRPr="004E118F" w:rsidRDefault="004E118F" w:rsidP="004E118F">
            <w:pPr>
              <w:spacing w:before="0" w:after="0" w:line="240" w:lineRule="auto"/>
              <w:ind w:left="720"/>
              <w:rPr>
                <w:rFonts w:ascii="Times New Roman" w:eastAsia="Times New Roman" w:hAnsi="Times New Roman" w:cs="Times New Roman"/>
                <w:color w:val="auto"/>
                <w:sz w:val="24"/>
                <w:szCs w:val="24"/>
              </w:rPr>
            </w:pPr>
            <w:r w:rsidRPr="004E118F">
              <w:rPr>
                <w:rFonts w:ascii="Times New Roman" w:eastAsia="Times New Roman" w:hAnsi="Times New Roman" w:cs="Times New Roman"/>
                <w:color w:val="auto"/>
                <w:sz w:val="24"/>
                <w:szCs w:val="24"/>
              </w:rPr>
              <w:t>We seek the knowledge to excel in our quest for Truth, that is, to know God, to find God, and serve God in all we do. The ultimate Truth is God; therefore, at St. Francis Training College, our education is to lead us back to the Truth. To be in owe at God’s revelation as we progress in our studies.</w:t>
            </w:r>
          </w:p>
        </w:tc>
        <w:tc>
          <w:tcPr>
            <w:tcW w:w="558" w:type="dxa"/>
            <w:vMerge/>
          </w:tcPr>
          <w:p w14:paraId="765ACED5" w14:textId="77777777" w:rsidR="009A2EE9" w:rsidRDefault="009A2EE9" w:rsidP="00E23A3E"/>
        </w:tc>
        <w:tc>
          <w:tcPr>
            <w:tcW w:w="5376" w:type="dxa"/>
            <w:vMerge/>
          </w:tcPr>
          <w:p w14:paraId="14BDC5EE" w14:textId="77777777" w:rsidR="009A2EE9" w:rsidRDefault="009A2EE9" w:rsidP="00BF124D">
            <w:pPr>
              <w:pStyle w:val="Heading2"/>
            </w:pPr>
          </w:p>
        </w:tc>
      </w:tr>
      <w:tr w:rsidR="009A2EE9" w14:paraId="405FF753" w14:textId="77777777" w:rsidTr="00925E9F">
        <w:trPr>
          <w:trHeight w:val="2016"/>
        </w:trPr>
        <w:tc>
          <w:tcPr>
            <w:tcW w:w="5586" w:type="dxa"/>
            <w:vMerge/>
            <w:tcMar>
              <w:left w:w="0" w:type="dxa"/>
              <w:right w:w="0" w:type="dxa"/>
            </w:tcMar>
            <w:vAlign w:val="center"/>
          </w:tcPr>
          <w:p w14:paraId="09DE6965" w14:textId="77777777" w:rsidR="009A2EE9" w:rsidRDefault="009A2EE9" w:rsidP="009A2EE9">
            <w:pPr>
              <w:rPr>
                <w:lang w:eastAsia="ja-JP"/>
              </w:rPr>
            </w:pPr>
          </w:p>
        </w:tc>
        <w:tc>
          <w:tcPr>
            <w:tcW w:w="558" w:type="dxa"/>
          </w:tcPr>
          <w:p w14:paraId="347E012A" w14:textId="77777777" w:rsidR="009A2EE9" w:rsidRDefault="009A2EE9" w:rsidP="00E23A3E">
            <w:pPr>
              <w:rPr>
                <w:lang w:eastAsia="ja-JP"/>
              </w:rPr>
            </w:pPr>
          </w:p>
        </w:tc>
        <w:tc>
          <w:tcPr>
            <w:tcW w:w="5376" w:type="dxa"/>
          </w:tcPr>
          <w:p w14:paraId="709C021F" w14:textId="77777777" w:rsidR="00925E9F" w:rsidRDefault="00925E9F" w:rsidP="00CB084A">
            <w:pPr>
              <w:autoSpaceDE w:val="0"/>
              <w:autoSpaceDN w:val="0"/>
              <w:adjustRightInd w:val="0"/>
              <w:spacing w:before="0" w:after="0" w:line="240" w:lineRule="auto"/>
              <w:rPr>
                <w:rFonts w:ascii="Times New Roman" w:eastAsia="Calibri" w:hAnsi="Times New Roman" w:cs="Times New Roman"/>
                <w:color w:val="auto"/>
                <w:sz w:val="24"/>
                <w:szCs w:val="24"/>
              </w:rPr>
            </w:pPr>
          </w:p>
          <w:p w14:paraId="20FDD805" w14:textId="77777777" w:rsidR="00925E9F" w:rsidRDefault="00925E9F" w:rsidP="00CB084A">
            <w:pPr>
              <w:autoSpaceDE w:val="0"/>
              <w:autoSpaceDN w:val="0"/>
              <w:adjustRightInd w:val="0"/>
              <w:spacing w:before="0" w:after="0" w:line="240" w:lineRule="auto"/>
              <w:rPr>
                <w:rFonts w:ascii="Times New Roman" w:eastAsia="Calibri" w:hAnsi="Times New Roman" w:cs="Times New Roman"/>
                <w:color w:val="auto"/>
                <w:sz w:val="24"/>
                <w:szCs w:val="24"/>
              </w:rPr>
            </w:pPr>
          </w:p>
          <w:p w14:paraId="6831F2A1" w14:textId="77777777" w:rsidR="00925E9F" w:rsidRDefault="00925E9F" w:rsidP="00CB084A">
            <w:pPr>
              <w:autoSpaceDE w:val="0"/>
              <w:autoSpaceDN w:val="0"/>
              <w:adjustRightInd w:val="0"/>
              <w:spacing w:before="0" w:after="0" w:line="240" w:lineRule="auto"/>
              <w:rPr>
                <w:rFonts w:ascii="Times New Roman" w:eastAsia="Calibri" w:hAnsi="Times New Roman" w:cs="Times New Roman"/>
                <w:color w:val="auto"/>
                <w:sz w:val="24"/>
                <w:szCs w:val="24"/>
              </w:rPr>
            </w:pPr>
          </w:p>
          <w:p w14:paraId="665412CD" w14:textId="4554FB1A" w:rsidR="00893A30" w:rsidRPr="00105DD0" w:rsidRDefault="004A7D69" w:rsidP="00CB084A">
            <w:pPr>
              <w:autoSpaceDE w:val="0"/>
              <w:autoSpaceDN w:val="0"/>
              <w:adjustRightInd w:val="0"/>
              <w:spacing w:before="0" w:after="0" w:line="240" w:lineRule="auto"/>
              <w:rPr>
                <w:rFonts w:ascii="Times New Roman" w:eastAsia="Calibri" w:hAnsi="Times New Roman" w:cs="Times New Roman"/>
                <w:color w:val="FFFFFF" w:themeColor="background1"/>
                <w:sz w:val="24"/>
                <w:szCs w:val="24"/>
              </w:rPr>
            </w:pPr>
            <w:r w:rsidRPr="00105DD0">
              <w:rPr>
                <w:rFonts w:ascii="Times New Roman" w:eastAsia="Calibri" w:hAnsi="Times New Roman" w:cs="Times New Roman"/>
                <w:color w:val="FFFFFF" w:themeColor="background1"/>
                <w:sz w:val="24"/>
                <w:szCs w:val="24"/>
              </w:rPr>
              <w:t>Are you ready for a course in Special Needs Education?</w:t>
            </w:r>
          </w:p>
          <w:p w14:paraId="4857C831" w14:textId="5533D38E" w:rsidR="004A7D69" w:rsidRPr="00105DD0" w:rsidRDefault="004A7D69" w:rsidP="00CB084A">
            <w:pPr>
              <w:autoSpaceDE w:val="0"/>
              <w:autoSpaceDN w:val="0"/>
              <w:adjustRightInd w:val="0"/>
              <w:spacing w:before="0" w:after="0" w:line="240" w:lineRule="auto"/>
              <w:rPr>
                <w:rFonts w:ascii="Times New Roman" w:eastAsia="Calibri" w:hAnsi="Times New Roman" w:cs="Times New Roman"/>
                <w:color w:val="FFFFFF" w:themeColor="background1"/>
                <w:sz w:val="24"/>
                <w:szCs w:val="24"/>
              </w:rPr>
            </w:pPr>
            <w:r w:rsidRPr="00105DD0">
              <w:rPr>
                <w:rFonts w:ascii="Times New Roman" w:eastAsia="Calibri" w:hAnsi="Times New Roman" w:cs="Times New Roman"/>
                <w:color w:val="FFFFFF" w:themeColor="background1"/>
                <w:sz w:val="24"/>
                <w:szCs w:val="24"/>
              </w:rPr>
              <w:t>Focus:</w:t>
            </w:r>
          </w:p>
          <w:p w14:paraId="580A3450" w14:textId="2787CCC3" w:rsidR="007A4F7C" w:rsidRPr="00105DD0" w:rsidRDefault="00CB084A" w:rsidP="00CB084A">
            <w:pPr>
              <w:autoSpaceDE w:val="0"/>
              <w:autoSpaceDN w:val="0"/>
              <w:adjustRightInd w:val="0"/>
              <w:spacing w:before="0" w:after="0" w:line="240" w:lineRule="auto"/>
              <w:rPr>
                <w:rFonts w:ascii="Times New Roman" w:eastAsia="Calibri" w:hAnsi="Times New Roman" w:cs="Times New Roman"/>
                <w:color w:val="FFFFFF" w:themeColor="background1"/>
                <w:sz w:val="24"/>
                <w:szCs w:val="24"/>
              </w:rPr>
            </w:pPr>
            <w:r w:rsidRPr="00105DD0">
              <w:rPr>
                <w:rFonts w:ascii="Times New Roman" w:eastAsia="Calibri" w:hAnsi="Times New Roman" w:cs="Times New Roman"/>
                <w:color w:val="FFFFFF" w:themeColor="background1"/>
                <w:sz w:val="24"/>
                <w:szCs w:val="24"/>
              </w:rPr>
              <w:t xml:space="preserve">You will </w:t>
            </w:r>
            <w:r w:rsidR="00095B03" w:rsidRPr="00105DD0">
              <w:rPr>
                <w:rFonts w:ascii="Times New Roman" w:eastAsia="Calibri" w:hAnsi="Times New Roman" w:cs="Times New Roman"/>
                <w:color w:val="FFFFFF" w:themeColor="background1"/>
                <w:sz w:val="24"/>
                <w:szCs w:val="24"/>
              </w:rPr>
              <w:t xml:space="preserve">understand </w:t>
            </w:r>
            <w:r w:rsidR="00893A30" w:rsidRPr="00105DD0">
              <w:rPr>
                <w:rFonts w:ascii="Times New Roman" w:eastAsia="Calibri" w:hAnsi="Times New Roman" w:cs="Times New Roman"/>
                <w:color w:val="FFFFFF" w:themeColor="background1"/>
                <w:sz w:val="24"/>
                <w:szCs w:val="24"/>
              </w:rPr>
              <w:t>the needs of every learner in the digital age.</w:t>
            </w:r>
          </w:p>
          <w:p w14:paraId="4C51F6F3" w14:textId="3E060951" w:rsidR="00CB084A" w:rsidRPr="00105DD0" w:rsidRDefault="00CB084A" w:rsidP="00CB084A">
            <w:pPr>
              <w:autoSpaceDE w:val="0"/>
              <w:autoSpaceDN w:val="0"/>
              <w:adjustRightInd w:val="0"/>
              <w:spacing w:before="0" w:after="0" w:line="240" w:lineRule="auto"/>
              <w:rPr>
                <w:rFonts w:ascii="Times New Roman" w:eastAsia="Calibri" w:hAnsi="Times New Roman" w:cs="Times New Roman"/>
                <w:color w:val="FFFFFF" w:themeColor="background1"/>
                <w:sz w:val="24"/>
                <w:szCs w:val="24"/>
              </w:rPr>
            </w:pPr>
            <w:r w:rsidRPr="00105DD0">
              <w:rPr>
                <w:rFonts w:ascii="Times New Roman" w:eastAsia="Calibri" w:hAnsi="Times New Roman" w:cs="Times New Roman"/>
                <w:color w:val="FFFFFF" w:themeColor="background1"/>
                <w:sz w:val="24"/>
                <w:szCs w:val="24"/>
              </w:rPr>
              <w:t xml:space="preserve">You will </w:t>
            </w:r>
            <w:r w:rsidR="00095B03" w:rsidRPr="00105DD0">
              <w:rPr>
                <w:rFonts w:ascii="Times New Roman" w:eastAsia="Calibri" w:hAnsi="Times New Roman" w:cs="Times New Roman"/>
                <w:color w:val="FFFFFF" w:themeColor="background1"/>
                <w:sz w:val="24"/>
                <w:szCs w:val="24"/>
              </w:rPr>
              <w:t xml:space="preserve">understand </w:t>
            </w:r>
            <w:r w:rsidR="00E85FB7" w:rsidRPr="00105DD0">
              <w:rPr>
                <w:rFonts w:ascii="Times New Roman" w:eastAsia="Calibri" w:hAnsi="Times New Roman" w:cs="Times New Roman"/>
                <w:color w:val="FFFFFF" w:themeColor="background1"/>
                <w:sz w:val="24"/>
                <w:szCs w:val="24"/>
              </w:rPr>
              <w:t xml:space="preserve">that students </w:t>
            </w:r>
            <w:r w:rsidR="00DA5C58" w:rsidRPr="00105DD0">
              <w:rPr>
                <w:rFonts w:ascii="Times New Roman" w:eastAsia="Calibri" w:hAnsi="Times New Roman" w:cs="Times New Roman"/>
                <w:color w:val="FFFFFF" w:themeColor="background1"/>
                <w:sz w:val="24"/>
                <w:szCs w:val="24"/>
              </w:rPr>
              <w:t>learn</w:t>
            </w:r>
            <w:r w:rsidR="00E85FB7" w:rsidRPr="00105DD0">
              <w:rPr>
                <w:rFonts w:ascii="Times New Roman" w:eastAsia="Calibri" w:hAnsi="Times New Roman" w:cs="Times New Roman"/>
                <w:color w:val="FFFFFF" w:themeColor="background1"/>
                <w:sz w:val="24"/>
                <w:szCs w:val="24"/>
              </w:rPr>
              <w:t xml:space="preserve"> differently, they come to us with </w:t>
            </w:r>
            <w:r w:rsidR="00893A30" w:rsidRPr="00105DD0">
              <w:rPr>
                <w:rFonts w:ascii="Times New Roman" w:eastAsia="Calibri" w:hAnsi="Times New Roman" w:cs="Times New Roman"/>
                <w:color w:val="FFFFFF" w:themeColor="background1"/>
                <w:sz w:val="24"/>
                <w:szCs w:val="24"/>
              </w:rPr>
              <w:t>many multifaceted learning capacities</w:t>
            </w:r>
            <w:r w:rsidR="00DA5C58" w:rsidRPr="00105DD0">
              <w:rPr>
                <w:rFonts w:ascii="Times New Roman" w:eastAsia="Calibri" w:hAnsi="Times New Roman" w:cs="Times New Roman"/>
                <w:color w:val="FFFFFF" w:themeColor="background1"/>
                <w:sz w:val="24"/>
                <w:szCs w:val="24"/>
              </w:rPr>
              <w:t xml:space="preserve">. Sometimes </w:t>
            </w:r>
            <w:r w:rsidR="00893A30" w:rsidRPr="00105DD0">
              <w:rPr>
                <w:rFonts w:ascii="Times New Roman" w:eastAsia="Calibri" w:hAnsi="Times New Roman" w:cs="Times New Roman"/>
                <w:color w:val="FFFFFF" w:themeColor="background1"/>
                <w:sz w:val="24"/>
                <w:szCs w:val="24"/>
              </w:rPr>
              <w:t>a disability or challenge in one area may be countered by extraordinary ability in another.</w:t>
            </w:r>
          </w:p>
          <w:p w14:paraId="55449064" w14:textId="77777777" w:rsidR="00CB084A" w:rsidRPr="00105DD0" w:rsidRDefault="00CB084A" w:rsidP="00CB084A">
            <w:pPr>
              <w:autoSpaceDE w:val="0"/>
              <w:autoSpaceDN w:val="0"/>
              <w:adjustRightInd w:val="0"/>
              <w:spacing w:before="0" w:after="0" w:line="240" w:lineRule="auto"/>
              <w:rPr>
                <w:rFonts w:ascii="Times New Roman" w:eastAsia="Calibri" w:hAnsi="Times New Roman" w:cs="Times New Roman"/>
                <w:color w:val="FFFFFF" w:themeColor="background1"/>
                <w:sz w:val="24"/>
                <w:szCs w:val="24"/>
              </w:rPr>
            </w:pPr>
            <w:r w:rsidRPr="00105DD0">
              <w:rPr>
                <w:rFonts w:ascii="Times New Roman" w:hAnsi="Times New Roman" w:cs="Times New Roman"/>
                <w:color w:val="FFFFFF" w:themeColor="background1"/>
                <w:lang w:eastAsia="ja-JP"/>
              </w:rPr>
              <w:t xml:space="preserve">The focus is </w:t>
            </w:r>
            <w:r w:rsidR="004A7D69" w:rsidRPr="00105DD0">
              <w:rPr>
                <w:rFonts w:ascii="Times New Roman" w:hAnsi="Times New Roman" w:cs="Times New Roman"/>
                <w:color w:val="FFFFFF" w:themeColor="background1"/>
                <w:lang w:eastAsia="ja-JP"/>
              </w:rPr>
              <w:t>on best practices, evidence-based practices,</w:t>
            </w:r>
            <w:r w:rsidR="004A7D69" w:rsidRPr="00105DD0">
              <w:rPr>
                <w:rFonts w:ascii="Times New Roman" w:eastAsia="Calibri" w:hAnsi="Times New Roman" w:cs="Times New Roman"/>
                <w:color w:val="FFFFFF" w:themeColor="background1"/>
                <w:sz w:val="24"/>
                <w:szCs w:val="24"/>
              </w:rPr>
              <w:t xml:space="preserve"> in a lesson activity</w:t>
            </w:r>
            <w:r w:rsidRPr="00105DD0">
              <w:rPr>
                <w:rFonts w:ascii="Times New Roman" w:eastAsia="Calibri" w:hAnsi="Times New Roman" w:cs="Times New Roman"/>
                <w:color w:val="FFFFFF" w:themeColor="background1"/>
                <w:sz w:val="24"/>
                <w:szCs w:val="24"/>
              </w:rPr>
              <w:t>;</w:t>
            </w:r>
          </w:p>
          <w:p w14:paraId="22DC0098" w14:textId="77777777" w:rsidR="00CB084A" w:rsidRPr="00105DD0" w:rsidRDefault="00CB084A" w:rsidP="00CB084A">
            <w:pPr>
              <w:autoSpaceDE w:val="0"/>
              <w:autoSpaceDN w:val="0"/>
              <w:adjustRightInd w:val="0"/>
              <w:spacing w:before="0" w:after="0" w:line="240" w:lineRule="auto"/>
              <w:rPr>
                <w:rFonts w:ascii="Times New Roman" w:eastAsia="Calibri" w:hAnsi="Times New Roman" w:cs="Times New Roman"/>
                <w:color w:val="FFFFFF" w:themeColor="background1"/>
                <w:sz w:val="24"/>
                <w:szCs w:val="24"/>
              </w:rPr>
            </w:pPr>
            <w:r w:rsidRPr="00105DD0">
              <w:rPr>
                <w:rFonts w:ascii="Times New Roman" w:eastAsia="Calibri" w:hAnsi="Times New Roman" w:cs="Times New Roman"/>
                <w:color w:val="FFFFFF" w:themeColor="background1"/>
                <w:sz w:val="24"/>
                <w:szCs w:val="24"/>
              </w:rPr>
              <w:t xml:space="preserve">You will be able to </w:t>
            </w:r>
            <w:r w:rsidR="004A7D69" w:rsidRPr="00105DD0">
              <w:rPr>
                <w:rFonts w:ascii="Times New Roman" w:eastAsia="Calibri" w:hAnsi="Times New Roman" w:cs="Times New Roman"/>
                <w:color w:val="FFFFFF" w:themeColor="background1"/>
                <w:sz w:val="24"/>
                <w:szCs w:val="24"/>
              </w:rPr>
              <w:t xml:space="preserve">determine whether to use “adaptations or accommodations to achieve the goal of each lesson and activity.” </w:t>
            </w:r>
          </w:p>
          <w:p w14:paraId="6A1B74CC" w14:textId="39024513" w:rsidR="004A7D69" w:rsidRPr="00105DD0" w:rsidRDefault="00CB084A" w:rsidP="00CB084A">
            <w:pPr>
              <w:autoSpaceDE w:val="0"/>
              <w:autoSpaceDN w:val="0"/>
              <w:adjustRightInd w:val="0"/>
              <w:spacing w:before="0" w:after="0" w:line="240" w:lineRule="auto"/>
              <w:rPr>
                <w:rFonts w:ascii="Times New Roman" w:eastAsia="Calibri" w:hAnsi="Times New Roman" w:cs="Times New Roman"/>
                <w:i/>
                <w:color w:val="FFFFFF" w:themeColor="background1"/>
                <w:sz w:val="24"/>
                <w:szCs w:val="24"/>
              </w:rPr>
            </w:pPr>
            <w:r w:rsidRPr="00105DD0">
              <w:rPr>
                <w:rFonts w:ascii="Times New Roman" w:eastAsia="Calibri" w:hAnsi="Times New Roman" w:cs="Times New Roman"/>
                <w:color w:val="FFFFFF" w:themeColor="background1"/>
                <w:sz w:val="24"/>
                <w:szCs w:val="24"/>
              </w:rPr>
              <w:t xml:space="preserve">You will learn some </w:t>
            </w:r>
            <w:r w:rsidR="004A7D69" w:rsidRPr="00105DD0">
              <w:rPr>
                <w:rFonts w:ascii="Times New Roman" w:eastAsia="Calibri" w:hAnsi="Times New Roman" w:cs="Times New Roman"/>
                <w:color w:val="FFFFFF" w:themeColor="background1"/>
                <w:sz w:val="24"/>
                <w:szCs w:val="24"/>
              </w:rPr>
              <w:t>ideas for best practices</w:t>
            </w:r>
            <w:r w:rsidRPr="00105DD0">
              <w:rPr>
                <w:rFonts w:ascii="Times New Roman" w:eastAsia="Calibri" w:hAnsi="Times New Roman" w:cs="Times New Roman"/>
                <w:color w:val="FFFFFF" w:themeColor="background1"/>
                <w:sz w:val="24"/>
                <w:szCs w:val="24"/>
              </w:rPr>
              <w:t xml:space="preserve"> like Bloom’s</w:t>
            </w:r>
            <w:r w:rsidR="004A7D69" w:rsidRPr="00105DD0">
              <w:rPr>
                <w:rFonts w:ascii="Times New Roman" w:eastAsia="Calibri" w:hAnsi="Times New Roman" w:cs="Times New Roman"/>
                <w:i/>
                <w:color w:val="FFFFFF" w:themeColor="background1"/>
                <w:sz w:val="24"/>
                <w:szCs w:val="24"/>
              </w:rPr>
              <w:t xml:space="preserve"> Taxonomy, the Taxonomy of Significant Kinds of Learning.</w:t>
            </w:r>
          </w:p>
          <w:p w14:paraId="0905B26A" w14:textId="70F3695C" w:rsidR="00D66CA2" w:rsidRPr="00105DD0" w:rsidRDefault="00CB084A" w:rsidP="00CB084A">
            <w:pPr>
              <w:tabs>
                <w:tab w:val="left" w:pos="1080"/>
              </w:tabs>
              <w:spacing w:line="240" w:lineRule="auto"/>
              <w:rPr>
                <w:color w:val="FFFFFF" w:themeColor="background1"/>
                <w:lang w:eastAsia="ja-JP"/>
              </w:rPr>
            </w:pPr>
            <w:r w:rsidRPr="00105DD0">
              <w:rPr>
                <w:rFonts w:ascii="Times New Roman" w:hAnsi="Times New Roman" w:cs="Times New Roman"/>
                <w:color w:val="FFFFFF" w:themeColor="background1"/>
                <w:lang w:eastAsia="ja-JP"/>
              </w:rPr>
              <w:t>You will be able to h</w:t>
            </w:r>
            <w:r w:rsidR="00D66CA2" w:rsidRPr="00105DD0">
              <w:rPr>
                <w:rFonts w:ascii="Times New Roman" w:hAnsi="Times New Roman" w:cs="Times New Roman"/>
                <w:color w:val="FFFFFF" w:themeColor="background1"/>
                <w:lang w:eastAsia="ja-JP"/>
              </w:rPr>
              <w:t>elp learners to make meaning of their learning</w:t>
            </w:r>
            <w:r w:rsidR="00D66CA2" w:rsidRPr="00105DD0">
              <w:rPr>
                <w:color w:val="FFFFFF" w:themeColor="background1"/>
                <w:lang w:eastAsia="ja-JP"/>
              </w:rPr>
              <w:t>.</w:t>
            </w:r>
          </w:p>
          <w:p w14:paraId="5926CBA9" w14:textId="1316BB48" w:rsidR="004A7D69" w:rsidRPr="004A7D69" w:rsidRDefault="004A7D69" w:rsidP="004A7D69">
            <w:pPr>
              <w:rPr>
                <w:lang w:eastAsia="ja-JP"/>
              </w:rPr>
            </w:pPr>
          </w:p>
        </w:tc>
      </w:tr>
    </w:tbl>
    <w:p w14:paraId="695D0042" w14:textId="77777777" w:rsidR="00A56102" w:rsidRPr="00A56102" w:rsidRDefault="00A56102" w:rsidP="00A56102">
      <w:pPr>
        <w:rPr>
          <w:sz w:val="12"/>
        </w:rPr>
      </w:pPr>
    </w:p>
    <w:sectPr w:rsidR="00A56102" w:rsidRPr="00A56102" w:rsidSect="00FC2165">
      <w:headerReference w:type="default" r:id="rId30"/>
      <w:footerReference w:type="default" r:id="rId31"/>
      <w:pgSz w:w="12240" w:h="15840"/>
      <w:pgMar w:top="360" w:right="360" w:bottom="360" w:left="36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98705B" w14:textId="77777777" w:rsidR="000E6B5E" w:rsidRDefault="000E6B5E" w:rsidP="00890A94">
      <w:r>
        <w:separator/>
      </w:r>
    </w:p>
  </w:endnote>
  <w:endnote w:type="continuationSeparator" w:id="0">
    <w:p w14:paraId="23D836BE" w14:textId="77777777" w:rsidR="000E6B5E" w:rsidRDefault="000E6B5E" w:rsidP="00890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odoni MT">
    <w:panose1 w:val="020706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Imprint MT Shadow">
    <w:panose1 w:val="04020605060303030202"/>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Perpetua">
    <w:panose1 w:val="020205020604010203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90116" w14:textId="77777777" w:rsidR="0018361D" w:rsidRDefault="0018361D" w:rsidP="00890A94">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14:paraId="31AB9C28" w14:textId="77777777" w:rsidR="0018361D" w:rsidRDefault="0018361D" w:rsidP="00890A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B3607" w14:textId="37F146A3" w:rsidR="00FC2165" w:rsidRPr="00FC2165" w:rsidRDefault="00153C76" w:rsidP="00FC2165">
    <w:pPr>
      <w:pStyle w:val="Footer"/>
      <w:jc w:val="right"/>
      <w:rPr>
        <w:sz w:val="18"/>
      </w:rPr>
    </w:pPr>
    <w:r>
      <w:rPr>
        <w:noProof/>
        <w:sz w:val="18"/>
      </w:rPr>
      <mc:AlternateContent>
        <mc:Choice Requires="wps">
          <w:drawing>
            <wp:anchor distT="0" distB="0" distL="114300" distR="114300" simplePos="0" relativeHeight="251679744" behindDoc="0" locked="0" layoutInCell="1" allowOverlap="1" wp14:anchorId="7D149ED3" wp14:editId="1B1E0EAC">
              <wp:simplePos x="0" y="0"/>
              <wp:positionH relativeFrom="column">
                <wp:posOffset>1386840</wp:posOffset>
              </wp:positionH>
              <wp:positionV relativeFrom="paragraph">
                <wp:posOffset>-175260</wp:posOffset>
              </wp:positionV>
              <wp:extent cx="4823460" cy="2667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823460" cy="266700"/>
                      </a:xfrm>
                      <a:prstGeom prst="rect">
                        <a:avLst/>
                      </a:prstGeom>
                      <a:noFill/>
                      <a:ln w="6350">
                        <a:noFill/>
                      </a:ln>
                    </wps:spPr>
                    <wps:txbx>
                      <w:txbxContent>
                        <w:p w14:paraId="1D52E218" w14:textId="6D4DC97A" w:rsidR="00153C76" w:rsidRPr="00153C76" w:rsidRDefault="000E6B5E" w:rsidP="00153C76">
                          <w:pPr>
                            <w:pStyle w:val="Info"/>
                          </w:pPr>
                          <w:sdt>
                            <w:sdtPr>
                              <w:alias w:val="Volume"/>
                              <w:tag w:val=""/>
                              <w:id w:val="93219952"/>
                              <w:placeholder>
                                <w:docPart w:val="ACE80BAC05EA4B6FB166AD2954295C8C"/>
                              </w:placeholder>
                              <w:dataBinding w:prefixMappings="xmlns:ns0='http://schemas.openxmlformats.org/officeDocument/2006/extended-properties' " w:xpath="/ns0:Properties[1]/ns0:Company[1]" w:storeItemID="{6668398D-A668-4E3E-A5EB-62B293D839F1}"/>
                              <w15:appearance w15:val="hidden"/>
                              <w:text/>
                            </w:sdtPr>
                            <w:sdtEndPr/>
                            <w:sdtContent>
                              <w:r w:rsidR="002A19FC">
                                <w:t>Volume2</w:t>
                              </w:r>
                            </w:sdtContent>
                          </w:sdt>
                          <w:r w:rsidR="00153C76" w:rsidRPr="00153C76">
                            <w:t xml:space="preserve">  |  </w:t>
                          </w:r>
                          <w:sdt>
                            <w:sdtPr>
                              <w:alias w:val="Issue"/>
                              <w:tag w:val=""/>
                              <w:id w:val="1492903331"/>
                              <w:placeholder>
                                <w:docPart w:val="8D81DF74254F4F1B9D9D8DE3D09D8183"/>
                              </w:placeholder>
                              <w:dataBinding w:prefixMappings="xmlns:ns0='http://schemas.microsoft.com/office/2006/coverPageProps' " w:xpath="/ns0:CoverPageProperties[1]/ns0:Abstract[1]" w:storeItemID="{55AF091B-3C7A-41E3-B477-F2FDAA23CFDA}"/>
                              <w15:appearance w15:val="hidden"/>
                              <w:text/>
                            </w:sdtPr>
                            <w:sdtEndPr/>
                            <w:sdtContent>
                              <w:r w:rsidR="002A19FC">
                                <w:t>Issue 3</w:t>
                              </w:r>
                            </w:sdtContent>
                          </w:sdt>
                          <w:r w:rsidR="00153C76" w:rsidRPr="00153C76">
                            <w:t xml:space="preserve">  |  </w:t>
                          </w:r>
                          <w:sdt>
                            <w:sdtPr>
                              <w:alias w:val="Publication Name"/>
                              <w:tag w:val=""/>
                              <w:id w:val="72934317"/>
                              <w:placeholder>
                                <w:docPart w:val="B028CB379B3C444E9364C363200CBF7C"/>
                              </w:placeholde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C349BC">
                                <w:t>Mother Earth                 March 2021</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149ED3" id="_x0000_t202" coordsize="21600,21600" o:spt="202" path="m,l,21600r21600,l21600,xe">
              <v:stroke joinstyle="miter"/>
              <v:path gradientshapeok="t" o:connecttype="rect"/>
            </v:shapetype>
            <v:shape id="Text Box 18" o:spid="_x0000_s1037" type="#_x0000_t202" style="position:absolute;left:0;text-align:left;margin-left:109.2pt;margin-top:-13.8pt;width:379.8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" filled="f" stroked="f" strokeweight=".5pt">
              <v:textbox>
                <w:txbxContent>
                  <w:p w14:paraId="1D52E218" w14:textId="6D4DC97A" w:rsidR="00153C76" w:rsidRPr="00153C76" w:rsidRDefault="000E6B5E" w:rsidP="00153C76">
                    <w:pPr>
                      <w:pStyle w:val="Info"/>
                    </w:pPr>
                    <w:sdt>
                      <w:sdtPr>
                        <w:alias w:val="Volume"/>
                        <w:tag w:val=""/>
                        <w:id w:val="93219952"/>
                        <w:placeholder>
                          <w:docPart w:val="ACE80BAC05EA4B6FB166AD2954295C8C"/>
                        </w:placeholder>
                        <w:dataBinding w:prefixMappings="xmlns:ns0='http://schemas.openxmlformats.org/officeDocument/2006/extended-properties' " w:xpath="/ns0:Properties[1]/ns0:Company[1]" w:storeItemID="{6668398D-A668-4E3E-A5EB-62B293D839F1}"/>
                        <w15:appearance w15:val="hidden"/>
                        <w:text/>
                      </w:sdtPr>
                      <w:sdtEndPr/>
                      <w:sdtContent>
                        <w:r w:rsidR="002A19FC">
                          <w:t>Volume2</w:t>
                        </w:r>
                      </w:sdtContent>
                    </w:sdt>
                    <w:r w:rsidR="00153C76" w:rsidRPr="00153C76">
                      <w:t xml:space="preserve">  |  </w:t>
                    </w:r>
                    <w:sdt>
                      <w:sdtPr>
                        <w:alias w:val="Issue"/>
                        <w:tag w:val=""/>
                        <w:id w:val="1492903331"/>
                        <w:placeholder>
                          <w:docPart w:val="8D81DF74254F4F1B9D9D8DE3D09D8183"/>
                        </w:placeholder>
                        <w:dataBinding w:prefixMappings="xmlns:ns0='http://schemas.microsoft.com/office/2006/coverPageProps' " w:xpath="/ns0:CoverPageProperties[1]/ns0:Abstract[1]" w:storeItemID="{55AF091B-3C7A-41E3-B477-F2FDAA23CFDA}"/>
                        <w15:appearance w15:val="hidden"/>
                        <w:text/>
                      </w:sdtPr>
                      <w:sdtEndPr/>
                      <w:sdtContent>
                        <w:r w:rsidR="002A19FC">
                          <w:t>Issue 3</w:t>
                        </w:r>
                      </w:sdtContent>
                    </w:sdt>
                    <w:r w:rsidR="00153C76" w:rsidRPr="00153C76">
                      <w:t xml:space="preserve">  |  </w:t>
                    </w:r>
                    <w:sdt>
                      <w:sdtPr>
                        <w:alias w:val="Publication Name"/>
                        <w:tag w:val=""/>
                        <w:id w:val="72934317"/>
                        <w:placeholder>
                          <w:docPart w:val="B028CB379B3C444E9364C363200CBF7C"/>
                        </w:placeholde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C349BC">
                          <w:t>Mother Earth                 March 2021</w:t>
                        </w:r>
                      </w:sdtContent>
                    </w:sdt>
                  </w:p>
                </w:txbxContent>
              </v:textbox>
            </v:shape>
          </w:pict>
        </mc:Fallback>
      </mc:AlternateContent>
    </w:r>
    <w:r w:rsidR="004D00B0">
      <w:rPr>
        <w:noProof/>
        <w:sz w:val="18"/>
      </w:rPr>
      <mc:AlternateContent>
        <mc:Choice Requires="wps">
          <w:drawing>
            <wp:anchor distT="0" distB="0" distL="114300" distR="114300" simplePos="0" relativeHeight="251660288" behindDoc="0" locked="0" layoutInCell="1" allowOverlap="1" wp14:anchorId="6B25A670" wp14:editId="27FD0F67">
              <wp:simplePos x="0" y="0"/>
              <wp:positionH relativeFrom="margin">
                <wp:posOffset>6750050</wp:posOffset>
              </wp:positionH>
              <wp:positionV relativeFrom="paragraph">
                <wp:posOffset>-344624</wp:posOffset>
              </wp:positionV>
              <wp:extent cx="457200" cy="457200"/>
              <wp:effectExtent l="0" t="0" r="0" b="0"/>
              <wp:wrapNone/>
              <wp:docPr id="3" name="Rectangle 3"/>
              <wp:cNvGraphicFramePr/>
              <a:graphic xmlns:a="http://schemas.openxmlformats.org/drawingml/2006/main">
                <a:graphicData uri="http://schemas.microsoft.com/office/word/2010/wordprocessingShape">
                  <wps:wsp>
                    <wps:cNvSpPr/>
                    <wps:spPr>
                      <a:xfrm>
                        <a:off x="0" y="0"/>
                        <a:ext cx="457200" cy="45720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E6E7C7" w14:textId="77777777" w:rsidR="004D00B0" w:rsidRPr="00E23A3E" w:rsidRDefault="004D00B0" w:rsidP="004D00B0">
                          <w:pPr>
                            <w:spacing w:before="0"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B733EB">
                            <w:rPr>
                              <w:noProof/>
                              <w:color w:val="FFFFFF" w:themeColor="background1"/>
                              <w:sz w:val="18"/>
                            </w:rPr>
                            <w:t>2</w:t>
                          </w:r>
                          <w:r w:rsidRPr="00E23A3E">
                            <w:rPr>
                              <w:color w:val="FFFFFF" w:themeColor="background1"/>
                              <w:sz w:val="1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5A670" id="Rectangle 3" o:spid="_x0000_s1038" style="position:absolute;left:0;text-align:left;margin-left:531.5pt;margin-top:-27.15pt;width:36pt;height:3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" fillcolor="#92d050" stroked="f" strokeweight="1pt">
              <v:textbox>
                <w:txbxContent>
                  <w:p w14:paraId="34E6E7C7" w14:textId="77777777" w:rsidR="004D00B0" w:rsidRPr="00E23A3E" w:rsidRDefault="004D00B0" w:rsidP="004D00B0">
                    <w:pPr>
                      <w:spacing w:before="0"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B733EB">
                      <w:rPr>
                        <w:noProof/>
                        <w:color w:val="FFFFFF" w:themeColor="background1"/>
                        <w:sz w:val="18"/>
                      </w:rPr>
                      <w:t>2</w:t>
                    </w:r>
                    <w:r w:rsidRPr="00E23A3E">
                      <w:rPr>
                        <w:color w:val="FFFFFF" w:themeColor="background1"/>
                        <w:sz w:val="18"/>
                      </w:rPr>
                      <w:fldChar w:fldCharType="end"/>
                    </w:r>
                  </w:p>
                </w:txbxContent>
              </v:textbox>
              <w10:wrap anchorx="margin"/>
            </v:rect>
          </w:pict>
        </mc:Fallback>
      </mc:AlternateContent>
    </w:r>
    <w:r w:rsidR="00F86BB6">
      <w:rPr>
        <w:noProof/>
        <w:sz w:val="18"/>
      </w:rPr>
      <mc:AlternateContent>
        <mc:Choice Requires="wps">
          <w:drawing>
            <wp:anchor distT="0" distB="0" distL="114300" distR="114300" simplePos="0" relativeHeight="251659264" behindDoc="0" locked="0" layoutInCell="1" allowOverlap="1" wp14:anchorId="5BAEA9CB" wp14:editId="3E2FA971">
              <wp:simplePos x="0" y="0"/>
              <wp:positionH relativeFrom="column">
                <wp:posOffset>3391535</wp:posOffset>
              </wp:positionH>
              <wp:positionV relativeFrom="paragraph">
                <wp:posOffset>-3858260</wp:posOffset>
              </wp:positionV>
              <wp:extent cx="320040" cy="7635240"/>
              <wp:effectExtent l="0" t="0" r="3810" b="3810"/>
              <wp:wrapNone/>
              <wp:docPr id="2"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CD47E" id="Flowchart: Manual Input 2" o:spid="_x0000_s1026" alt="decorative element" style="position:absolute;margin-left:267.05pt;margin-top:-303.8pt;width:25.2pt;height:601.2pt;rotation:90;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" path="m,147l10184,r,10000l184,10000c123,6716,61,3431,,147xe" fillcolor="black [3215]" stroked="f" strokeweight="1pt">
              <v:stroke joinstyle="miter"/>
              <v:path arrowok="t" o:connecttype="custom" o:connectlocs="0,112238;320040,0;320040,7635240;5782,7635240;0,112238" o:connectangles="0,0,0,0,0"/>
            </v:shape>
          </w:pict>
        </mc:Fallback>
      </mc:AlternateContent>
    </w:r>
    <w:r w:rsidR="002A19FC">
      <w:rPr>
        <w:noProof/>
        <w:sz w:val="18"/>
      </w:rPr>
      <w:t>ft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4D628" w14:textId="77777777" w:rsidR="00BE1B8B" w:rsidRDefault="00CA7E2C">
    <w:pPr>
      <w:pStyle w:val="Footer"/>
    </w:pPr>
    <w:r>
      <w:rPr>
        <w:noProof/>
      </w:rPr>
      <mc:AlternateContent>
        <mc:Choice Requires="wps">
          <w:drawing>
            <wp:anchor distT="0" distB="0" distL="114300" distR="114300" simplePos="0" relativeHeight="251676672" behindDoc="0" locked="0" layoutInCell="1" allowOverlap="1" wp14:anchorId="7EC513C6" wp14:editId="69949899">
              <wp:simplePos x="0" y="0"/>
              <wp:positionH relativeFrom="margin">
                <wp:posOffset>0</wp:posOffset>
              </wp:positionH>
              <wp:positionV relativeFrom="paragraph">
                <wp:posOffset>-3451860</wp:posOffset>
              </wp:positionV>
              <wp:extent cx="4114800" cy="3657600"/>
              <wp:effectExtent l="0" t="0" r="0" b="0"/>
              <wp:wrapNone/>
              <wp:docPr id="15" name="Rectangle 15" descr="decorative element"/>
              <wp:cNvGraphicFramePr/>
              <a:graphic xmlns:a="http://schemas.openxmlformats.org/drawingml/2006/main">
                <a:graphicData uri="http://schemas.microsoft.com/office/word/2010/wordprocessingShape">
                  <wps:wsp>
                    <wps:cNvSpPr/>
                    <wps:spPr>
                      <a:xfrm>
                        <a:off x="0" y="0"/>
                        <a:ext cx="4114800" cy="3657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50B69" id="Rectangle 15" o:spid="_x0000_s1026" alt="decorative element" style="position:absolute;margin-left:0;margin-top:-271.8pt;width:324pt;height:4in;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" fillcolor="black [3215]" stroked="f" strokeweight="1pt">
              <w10:wrap anchorx="margin"/>
            </v:rect>
          </w:pict>
        </mc:Fallback>
      </mc:AlternateContent>
    </w:r>
    <w:r>
      <w:rPr>
        <w:noProof/>
      </w:rPr>
      <mc:AlternateContent>
        <mc:Choice Requires="wps">
          <w:drawing>
            <wp:anchor distT="0" distB="0" distL="114300" distR="114300" simplePos="0" relativeHeight="251678720" behindDoc="0" locked="0" layoutInCell="1" allowOverlap="1" wp14:anchorId="04AF2796" wp14:editId="103975B2">
              <wp:simplePos x="0" y="0"/>
              <wp:positionH relativeFrom="margin">
                <wp:posOffset>4343400</wp:posOffset>
              </wp:positionH>
              <wp:positionV relativeFrom="paragraph">
                <wp:posOffset>-3451860</wp:posOffset>
              </wp:positionV>
              <wp:extent cx="2971800" cy="3657600"/>
              <wp:effectExtent l="0" t="0" r="0" b="0"/>
              <wp:wrapNone/>
              <wp:docPr id="16" name="Rectangle 16" descr="decorative element"/>
              <wp:cNvGraphicFramePr/>
              <a:graphic xmlns:a="http://schemas.openxmlformats.org/drawingml/2006/main">
                <a:graphicData uri="http://schemas.microsoft.com/office/word/2010/wordprocessingShape">
                  <wps:wsp>
                    <wps:cNvSpPr/>
                    <wps:spPr>
                      <a:xfrm>
                        <a:off x="0" y="0"/>
                        <a:ext cx="2971800" cy="365760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CB4CE" id="Rectangle 16" o:spid="_x0000_s1026" alt="decorative element" style="position:absolute;margin-left:342pt;margin-top:-271.8pt;width:234pt;height:4in;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" fillcolor="#92d050" stroked="f" strokeweight="1pt">
              <w10:wrap anchorx="margin"/>
            </v:rect>
          </w:pict>
        </mc:Fallback>
      </mc:AlternateContent>
    </w:r>
    <w:r>
      <w:rPr>
        <w:noProof/>
      </w:rPr>
      <mc:AlternateContent>
        <mc:Choice Requires="wps">
          <w:drawing>
            <wp:anchor distT="0" distB="0" distL="114300" distR="114300" simplePos="0" relativeHeight="251668480" behindDoc="0" locked="0" layoutInCell="1" allowOverlap="1" wp14:anchorId="46CF8A11" wp14:editId="3244B0A5">
              <wp:simplePos x="0" y="0"/>
              <wp:positionH relativeFrom="column">
                <wp:posOffset>-228600</wp:posOffset>
              </wp:positionH>
              <wp:positionV relativeFrom="paragraph">
                <wp:posOffset>-3933825</wp:posOffset>
              </wp:positionV>
              <wp:extent cx="7772400" cy="228600"/>
              <wp:effectExtent l="0" t="0" r="0" b="0"/>
              <wp:wrapNone/>
              <wp:docPr id="9" name="Rectangle 9" descr="decorative element"/>
              <wp:cNvGraphicFramePr/>
              <a:graphic xmlns:a="http://schemas.openxmlformats.org/drawingml/2006/main">
                <a:graphicData uri="http://schemas.microsoft.com/office/word/2010/wordprocessingShape">
                  <wps:wsp>
                    <wps:cNvSpPr/>
                    <wps:spPr>
                      <a:xfrm>
                        <a:off x="0" y="0"/>
                        <a:ext cx="7772400" cy="22860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1A260" id="Rectangle 9" o:spid="_x0000_s1026" alt="decorative element" style="position:absolute;margin-left:-18pt;margin-top:-309.75pt;width:612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" fillcolor="#92d050" stroked="f" strokeweight="1p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1337E" w14:textId="39F2876A" w:rsidR="00BF124D" w:rsidRPr="00FC2165" w:rsidRDefault="00CF6020" w:rsidP="00CF6020">
    <w:pPr>
      <w:pStyle w:val="Footer"/>
      <w:jc w:val="center"/>
      <w:rPr>
        <w:sz w:val="18"/>
      </w:rPr>
    </w:pPr>
    <w:r>
      <w:rPr>
        <w:noProof/>
        <w:sz w:val="18"/>
      </w:rPr>
      <mc:AlternateContent>
        <mc:Choice Requires="wps">
          <w:drawing>
            <wp:anchor distT="0" distB="0" distL="114300" distR="114300" simplePos="0" relativeHeight="251707392" behindDoc="0" locked="0" layoutInCell="1" allowOverlap="1" wp14:anchorId="2841B837" wp14:editId="58CF0437">
              <wp:simplePos x="0" y="0"/>
              <wp:positionH relativeFrom="margin">
                <wp:align>left</wp:align>
              </wp:positionH>
              <wp:positionV relativeFrom="paragraph">
                <wp:posOffset>-617220</wp:posOffset>
              </wp:positionV>
              <wp:extent cx="1057275" cy="647700"/>
              <wp:effectExtent l="0" t="0" r="9525" b="0"/>
              <wp:wrapNone/>
              <wp:docPr id="23" name="Text Box 23"/>
              <wp:cNvGraphicFramePr/>
              <a:graphic xmlns:a="http://schemas.openxmlformats.org/drawingml/2006/main">
                <a:graphicData uri="http://schemas.microsoft.com/office/word/2010/wordprocessingShape">
                  <wps:wsp>
                    <wps:cNvSpPr txBox="1"/>
                    <wps:spPr>
                      <a:xfrm>
                        <a:off x="0" y="0"/>
                        <a:ext cx="1057275" cy="647700"/>
                      </a:xfrm>
                      <a:prstGeom prst="rect">
                        <a:avLst/>
                      </a:prstGeom>
                      <a:solidFill>
                        <a:schemeClr val="tx1"/>
                      </a:solidFill>
                      <a:ln w="6350">
                        <a:noFill/>
                      </a:ln>
                    </wps:spPr>
                    <wps:txbx>
                      <w:txbxContent>
                        <w:p w14:paraId="63575F74" w14:textId="10EB9E09" w:rsidR="00CF6020" w:rsidRPr="00CF6020" w:rsidRDefault="00CF6020">
                          <w:pPr>
                            <w:rPr>
                              <w:color w:val="FFFFFF" w:themeColor="background1"/>
                              <w:sz w:val="48"/>
                              <w:szCs w:val="48"/>
                            </w:rPr>
                          </w:pPr>
                          <w:r w:rsidRPr="00CF6020">
                            <w:rPr>
                              <w:color w:val="FFFFFF" w:themeColor="background1"/>
                              <w:sz w:val="48"/>
                              <w:szCs w:val="48"/>
                            </w:rPr>
                            <w:t>FTCN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41B837" id="_x0000_t202" coordsize="21600,21600" o:spt="202" path="m,l,21600r21600,l21600,xe">
              <v:stroke joinstyle="miter"/>
              <v:path gradientshapeok="t" o:connecttype="rect"/>
            </v:shapetype>
            <v:shape id="Text Box 23" o:spid="_x0000_s1039" type="#_x0000_t202" style="position:absolute;left:0;text-align:left;margin-left:0;margin-top:-48.6pt;width:83.25pt;height:51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" fillcolor="black [3213]" stroked="f" strokeweight=".5pt">
              <v:textbox>
                <w:txbxContent>
                  <w:p w14:paraId="63575F74" w14:textId="10EB9E09" w:rsidR="00CF6020" w:rsidRPr="00CF6020" w:rsidRDefault="00CF6020">
                    <w:pPr>
                      <w:rPr>
                        <w:color w:val="FFFFFF" w:themeColor="background1"/>
                        <w:sz w:val="48"/>
                        <w:szCs w:val="48"/>
                      </w:rPr>
                    </w:pPr>
                    <w:r w:rsidRPr="00CF6020">
                      <w:rPr>
                        <w:color w:val="FFFFFF" w:themeColor="background1"/>
                        <w:sz w:val="48"/>
                        <w:szCs w:val="48"/>
                      </w:rPr>
                      <w:t>FTCN</w:t>
                    </w:r>
                  </w:p>
                </w:txbxContent>
              </v:textbox>
              <w10:wrap anchorx="margin"/>
            </v:shape>
          </w:pict>
        </mc:Fallback>
      </mc:AlternateContent>
    </w:r>
    <w:r w:rsidR="00BF124D">
      <w:rPr>
        <w:noProof/>
        <w:sz w:val="18"/>
      </w:rPr>
      <mc:AlternateContent>
        <mc:Choice Requires="wps">
          <w:drawing>
            <wp:anchor distT="0" distB="0" distL="114300" distR="114300" simplePos="0" relativeHeight="251705344" behindDoc="0" locked="0" layoutInCell="1" allowOverlap="1" wp14:anchorId="6CD19226" wp14:editId="3EE0B63D">
              <wp:simplePos x="0" y="0"/>
              <wp:positionH relativeFrom="column">
                <wp:posOffset>1386840</wp:posOffset>
              </wp:positionH>
              <wp:positionV relativeFrom="paragraph">
                <wp:posOffset>-175260</wp:posOffset>
              </wp:positionV>
              <wp:extent cx="4823460" cy="2667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823460" cy="266700"/>
                      </a:xfrm>
                      <a:prstGeom prst="rect">
                        <a:avLst/>
                      </a:prstGeom>
                      <a:noFill/>
                      <a:ln w="6350">
                        <a:noFill/>
                      </a:ln>
                    </wps:spPr>
                    <wps:txbx>
                      <w:txbxContent>
                        <w:p w14:paraId="2A6F3F56" w14:textId="5101DB4A" w:rsidR="00BF124D" w:rsidRPr="00153C76" w:rsidRDefault="000E6B5E" w:rsidP="00153C76">
                          <w:pPr>
                            <w:pStyle w:val="Info"/>
                          </w:pPr>
                          <w:sdt>
                            <w:sdtPr>
                              <w:alias w:val="Volume"/>
                              <w:tag w:val=""/>
                              <w:id w:val="1427537510"/>
                              <w:dataBinding w:prefixMappings="xmlns:ns0='http://schemas.openxmlformats.org/officeDocument/2006/extended-properties' " w:xpath="/ns0:Properties[1]/ns0:Company[1]" w:storeItemID="{6668398D-A668-4E3E-A5EB-62B293D839F1}"/>
                              <w15:appearance w15:val="hidden"/>
                              <w:text/>
                            </w:sdtPr>
                            <w:sdtEndPr/>
                            <w:sdtContent>
                              <w:r w:rsidR="002A19FC">
                                <w:t>Volume2</w:t>
                              </w:r>
                            </w:sdtContent>
                          </w:sdt>
                          <w:r w:rsidR="00BF124D" w:rsidRPr="00153C76">
                            <w:t xml:space="preserve">  |  </w:t>
                          </w:r>
                          <w:sdt>
                            <w:sdtPr>
                              <w:alias w:val="Issue"/>
                              <w:tag w:val=""/>
                              <w:id w:val="1908262449"/>
                              <w:dataBinding w:prefixMappings="xmlns:ns0='http://schemas.microsoft.com/office/2006/coverPageProps' " w:xpath="/ns0:CoverPageProperties[1]/ns0:Abstract[1]" w:storeItemID="{55AF091B-3C7A-41E3-B477-F2FDAA23CFDA}"/>
                              <w15:appearance w15:val="hidden"/>
                              <w:text/>
                            </w:sdtPr>
                            <w:sdtEndPr/>
                            <w:sdtContent>
                              <w:r w:rsidR="002A19FC">
                                <w:t>Issue 3</w:t>
                              </w:r>
                            </w:sdtContent>
                          </w:sdt>
                          <w:r w:rsidR="00BF124D" w:rsidRPr="00153C76">
                            <w:t xml:space="preserve">  |  </w:t>
                          </w:r>
                          <w:sdt>
                            <w:sdtPr>
                              <w:alias w:val="Publication Name"/>
                              <w:tag w:val=""/>
                              <w:id w:val="-1403974779"/>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C349BC">
                                <w:t>Mother Earth                 March 2021</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19226" id="Text Box 42" o:spid="_x0000_s1040" type="#_x0000_t202" style="position:absolute;left:0;text-align:left;margin-left:109.2pt;margin-top:-13.8pt;width:379.8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" filled="f" stroked="f" strokeweight=".5pt">
              <v:textbox>
                <w:txbxContent>
                  <w:p w14:paraId="2A6F3F56" w14:textId="5101DB4A" w:rsidR="00BF124D" w:rsidRPr="00153C76" w:rsidRDefault="000E6B5E" w:rsidP="00153C76">
                    <w:pPr>
                      <w:pStyle w:val="Info"/>
                    </w:pPr>
                    <w:sdt>
                      <w:sdtPr>
                        <w:alias w:val="Volume"/>
                        <w:tag w:val=""/>
                        <w:id w:val="1427537510"/>
                        <w:dataBinding w:prefixMappings="xmlns:ns0='http://schemas.openxmlformats.org/officeDocument/2006/extended-properties' " w:xpath="/ns0:Properties[1]/ns0:Company[1]" w:storeItemID="{6668398D-A668-4E3E-A5EB-62B293D839F1}"/>
                        <w15:appearance w15:val="hidden"/>
                        <w:text/>
                      </w:sdtPr>
                      <w:sdtEndPr/>
                      <w:sdtContent>
                        <w:r w:rsidR="002A19FC">
                          <w:t>Volume2</w:t>
                        </w:r>
                      </w:sdtContent>
                    </w:sdt>
                    <w:r w:rsidR="00BF124D" w:rsidRPr="00153C76">
                      <w:t xml:space="preserve">  |  </w:t>
                    </w:r>
                    <w:sdt>
                      <w:sdtPr>
                        <w:alias w:val="Issue"/>
                        <w:tag w:val=""/>
                        <w:id w:val="1908262449"/>
                        <w:dataBinding w:prefixMappings="xmlns:ns0='http://schemas.microsoft.com/office/2006/coverPageProps' " w:xpath="/ns0:CoverPageProperties[1]/ns0:Abstract[1]" w:storeItemID="{55AF091B-3C7A-41E3-B477-F2FDAA23CFDA}"/>
                        <w15:appearance w15:val="hidden"/>
                        <w:text/>
                      </w:sdtPr>
                      <w:sdtEndPr/>
                      <w:sdtContent>
                        <w:r w:rsidR="002A19FC">
                          <w:t>Issue 3</w:t>
                        </w:r>
                      </w:sdtContent>
                    </w:sdt>
                    <w:r w:rsidR="00BF124D" w:rsidRPr="00153C76">
                      <w:t xml:space="preserve">  |  </w:t>
                    </w:r>
                    <w:sdt>
                      <w:sdtPr>
                        <w:alias w:val="Publication Name"/>
                        <w:tag w:val=""/>
                        <w:id w:val="-1403974779"/>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C349BC">
                          <w:t>Mother Earth                 March 2021</w:t>
                        </w:r>
                      </w:sdtContent>
                    </w:sdt>
                  </w:p>
                </w:txbxContent>
              </v:textbox>
            </v:shape>
          </w:pict>
        </mc:Fallback>
      </mc:AlternateContent>
    </w:r>
    <w:r w:rsidR="00BF124D">
      <w:rPr>
        <w:noProof/>
        <w:sz w:val="18"/>
      </w:rPr>
      <mc:AlternateContent>
        <mc:Choice Requires="wps">
          <w:drawing>
            <wp:anchor distT="0" distB="0" distL="114300" distR="114300" simplePos="0" relativeHeight="251701248" behindDoc="0" locked="0" layoutInCell="1" allowOverlap="1" wp14:anchorId="4DBC1481" wp14:editId="0764F9A5">
              <wp:simplePos x="0" y="0"/>
              <wp:positionH relativeFrom="margin">
                <wp:posOffset>6750050</wp:posOffset>
              </wp:positionH>
              <wp:positionV relativeFrom="paragraph">
                <wp:posOffset>-344624</wp:posOffset>
              </wp:positionV>
              <wp:extent cx="457200" cy="457200"/>
              <wp:effectExtent l="0" t="0" r="0" b="0"/>
              <wp:wrapNone/>
              <wp:docPr id="43" name="Rectangle 43"/>
              <wp:cNvGraphicFramePr/>
              <a:graphic xmlns:a="http://schemas.openxmlformats.org/drawingml/2006/main">
                <a:graphicData uri="http://schemas.microsoft.com/office/word/2010/wordprocessingShape">
                  <wps:wsp>
                    <wps:cNvSpPr/>
                    <wps:spPr>
                      <a:xfrm>
                        <a:off x="0" y="0"/>
                        <a:ext cx="457200" cy="45720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148830" w14:textId="77777777" w:rsidR="00BF124D" w:rsidRPr="00E23A3E" w:rsidRDefault="00BF124D" w:rsidP="004D00B0">
                          <w:pPr>
                            <w:spacing w:before="0"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B733EB">
                            <w:rPr>
                              <w:noProof/>
                              <w:color w:val="FFFFFF" w:themeColor="background1"/>
                              <w:sz w:val="18"/>
                            </w:rPr>
                            <w:t>3</w:t>
                          </w:r>
                          <w:r w:rsidRPr="00E23A3E">
                            <w:rPr>
                              <w:color w:val="FFFFFF" w:themeColor="background1"/>
                              <w:sz w:val="1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C1481" id="Rectangle 43" o:spid="_x0000_s1041" style="position:absolute;left:0;text-align:left;margin-left:531.5pt;margin-top:-27.15pt;width:36pt;height:36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" fillcolor="#92d050" stroked="f" strokeweight="1pt">
              <v:textbox>
                <w:txbxContent>
                  <w:p w14:paraId="35148830" w14:textId="77777777" w:rsidR="00BF124D" w:rsidRPr="00E23A3E" w:rsidRDefault="00BF124D" w:rsidP="004D00B0">
                    <w:pPr>
                      <w:spacing w:before="0"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B733EB">
                      <w:rPr>
                        <w:noProof/>
                        <w:color w:val="FFFFFF" w:themeColor="background1"/>
                        <w:sz w:val="18"/>
                      </w:rPr>
                      <w:t>3</w:t>
                    </w:r>
                    <w:r w:rsidRPr="00E23A3E">
                      <w:rPr>
                        <w:color w:val="FFFFFF" w:themeColor="background1"/>
                        <w:sz w:val="18"/>
                      </w:rPr>
                      <w:fldChar w:fldCharType="end"/>
                    </w:r>
                  </w:p>
                </w:txbxContent>
              </v:textbox>
              <w10:wrap anchorx="margin"/>
            </v:rect>
          </w:pict>
        </mc:Fallback>
      </mc:AlternateContent>
    </w:r>
    <w:r w:rsidR="00BF124D">
      <w:rPr>
        <w:noProof/>
        <w:sz w:val="18"/>
      </w:rPr>
      <mc:AlternateContent>
        <mc:Choice Requires="wps">
          <w:drawing>
            <wp:anchor distT="0" distB="0" distL="114300" distR="114300" simplePos="0" relativeHeight="251700224" behindDoc="0" locked="0" layoutInCell="1" allowOverlap="1" wp14:anchorId="40AE9CA4" wp14:editId="32DFAA85">
              <wp:simplePos x="0" y="0"/>
              <wp:positionH relativeFrom="column">
                <wp:posOffset>3391535</wp:posOffset>
              </wp:positionH>
              <wp:positionV relativeFrom="paragraph">
                <wp:posOffset>-3858260</wp:posOffset>
              </wp:positionV>
              <wp:extent cx="320040" cy="7635240"/>
              <wp:effectExtent l="0" t="0" r="3810" b="3810"/>
              <wp:wrapNone/>
              <wp:docPr id="46"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CBD80" id="Flowchart: Manual Input 2" o:spid="_x0000_s1026" alt="decorative element" style="position:absolute;margin-left:267.05pt;margin-top:-303.8pt;width:25.2pt;height:601.2pt;rotation:90;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" path="m,147l10184,r,10000l184,10000c123,6716,61,3431,,147xe" fillcolor="black [3215]" stroked="f" strokeweight="1pt">
              <v:stroke joinstyle="miter"/>
              <v:path arrowok="t" o:connecttype="custom" o:connectlocs="0,112238;320040,0;320040,7635240;5782,7635240;0,112238" o:connectangles="0,0,0,0,0"/>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F05C1" w14:textId="77777777" w:rsidR="000E6B5E" w:rsidRDefault="000E6B5E" w:rsidP="00890A94">
      <w:r>
        <w:separator/>
      </w:r>
    </w:p>
  </w:footnote>
  <w:footnote w:type="continuationSeparator" w:id="0">
    <w:p w14:paraId="419E7374" w14:textId="77777777" w:rsidR="000E6B5E" w:rsidRDefault="000E6B5E" w:rsidP="00890A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0D576" w14:textId="11727B90" w:rsidR="002A19FC" w:rsidRDefault="006D6B11">
    <w:pPr>
      <w:pStyle w:val="Header"/>
    </w:pPr>
    <w:r>
      <w:t>CREATING A POSITIVE LEARNING ENVIRONMENT</w:t>
    </w:r>
  </w:p>
  <w:p w14:paraId="4C902238" w14:textId="63CC3241" w:rsidR="00F86BB6" w:rsidRDefault="00F86B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67C84" w14:textId="45C32697" w:rsidR="00BE1B8B" w:rsidRDefault="00A117B4">
    <w:pPr>
      <w:pStyle w:val="Header"/>
    </w:pPr>
    <w:r>
      <w:rPr>
        <w:noProof/>
      </w:rPr>
      <mc:AlternateContent>
        <mc:Choice Requires="wps">
          <w:drawing>
            <wp:anchor distT="0" distB="0" distL="114300" distR="114300" simplePos="0" relativeHeight="251666432" behindDoc="0" locked="0" layoutInCell="1" allowOverlap="1" wp14:anchorId="7002C38D" wp14:editId="1F175DE4">
              <wp:simplePos x="0" y="0"/>
              <wp:positionH relativeFrom="column">
                <wp:posOffset>-285750</wp:posOffset>
              </wp:positionH>
              <wp:positionV relativeFrom="paragraph">
                <wp:posOffset>-622935</wp:posOffset>
              </wp:positionV>
              <wp:extent cx="7772400" cy="5852160"/>
              <wp:effectExtent l="0" t="0" r="0" b="0"/>
              <wp:wrapNone/>
              <wp:docPr id="8" name="Rectangle 8" descr="group of children in blue shirts"/>
              <wp:cNvGraphicFramePr/>
              <a:graphic xmlns:a="http://schemas.openxmlformats.org/drawingml/2006/main">
                <a:graphicData uri="http://schemas.microsoft.com/office/word/2010/wordprocessingShape">
                  <wps:wsp>
                    <wps:cNvSpPr/>
                    <wps:spPr>
                      <a:xfrm>
                        <a:off x="0" y="0"/>
                        <a:ext cx="7772400" cy="585216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81263" id="Rectangle 8" o:spid="_x0000_s1026" alt="group of children in blue shirts" style="position:absolute;margin-left:-22.5pt;margin-top:-49.05pt;width:612pt;height:46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sAhAABAQEBAQECAQECAwICAgMEAwMDAwQFBAQEBAQF&#10;BgUFBQUFBQYGBgYGBgYGBwcHBwcHCAgICAgJCQkJCQkJCQkJAQEBAQICAgQCAgQJBgUGCQkJCQkJ&#10;CQkJCQkJCQkJCQkJCQkJCQkJCQkJCQkJCQkJCQkJCQkJCQkJCQkJCQkJCQn/3QAEAKL/wAARCAeQ&#10;Ci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" stroked="f" strokeweight="1pt">
              <v:fill r:id="rId2" o:title="group of children in blue shirts" recolor="t" rotate="t" type="frame"/>
            </v:rect>
          </w:pict>
        </mc:Fallback>
      </mc:AlternateContent>
    </w:r>
    <w:r w:rsidR="00CA7E2C">
      <w:rPr>
        <w:noProof/>
        <w:sz w:val="18"/>
      </w:rPr>
      <mc:AlternateContent>
        <mc:Choice Requires="wps">
          <w:drawing>
            <wp:anchor distT="0" distB="0" distL="114300" distR="114300" simplePos="0" relativeHeight="251670528" behindDoc="0" locked="0" layoutInCell="1" allowOverlap="1" wp14:anchorId="685E0A64" wp14:editId="6AAC4B8A">
              <wp:simplePos x="0" y="0"/>
              <wp:positionH relativeFrom="column">
                <wp:posOffset>3429000</wp:posOffset>
              </wp:positionH>
              <wp:positionV relativeFrom="paragraph">
                <wp:posOffset>1615440</wp:posOffset>
              </wp:positionV>
              <wp:extent cx="320040" cy="7635240"/>
              <wp:effectExtent l="0" t="0" r="3810" b="3810"/>
              <wp:wrapNone/>
              <wp:docPr id="10"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2B5F1" id="Flowchart: Manual Input 2" o:spid="_x0000_s1026" alt="decorative element" style="position:absolute;margin-left:270pt;margin-top:127.2pt;width:25.2pt;height:601.2pt;rotation:90;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" path="m,147l10184,r,10000l184,10000c123,6716,61,3431,,147xe" fillcolor="black [3215]" stroked="f" strokeweight="1pt">
              <v:stroke joinstyle="miter"/>
              <v:path arrowok="t" o:connecttype="custom" o:connectlocs="0,112238;320040,0;320040,7635240;5782,7635240;0,112238" o:connectangles="0,0,0,0,0"/>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FD8F9" w14:textId="77777777" w:rsidR="00BF124D" w:rsidRDefault="00E23A3E">
    <w:pPr>
      <w:pStyle w:val="Header"/>
    </w:pPr>
    <w:r>
      <w:rPr>
        <w:noProof/>
      </w:rPr>
      <mc:AlternateContent>
        <mc:Choice Requires="wps">
          <w:drawing>
            <wp:anchor distT="0" distB="0" distL="114300" distR="114300" simplePos="0" relativeHeight="251706368" behindDoc="0" locked="0" layoutInCell="1" allowOverlap="1" wp14:anchorId="003A37A8" wp14:editId="5475D1D7">
              <wp:simplePos x="0" y="0"/>
              <wp:positionH relativeFrom="margin">
                <wp:posOffset>3665220</wp:posOffset>
              </wp:positionH>
              <wp:positionV relativeFrom="margin">
                <wp:posOffset>4335780</wp:posOffset>
              </wp:positionV>
              <wp:extent cx="3876675" cy="4335780"/>
              <wp:effectExtent l="0" t="0" r="9525" b="7620"/>
              <wp:wrapNone/>
              <wp:docPr id="41" name="Rectangle 41" descr="decorative element"/>
              <wp:cNvGraphicFramePr/>
              <a:graphic xmlns:a="http://schemas.openxmlformats.org/drawingml/2006/main">
                <a:graphicData uri="http://schemas.microsoft.com/office/word/2010/wordprocessingShape">
                  <wps:wsp>
                    <wps:cNvSpPr/>
                    <wps:spPr>
                      <a:xfrm>
                        <a:off x="0" y="0"/>
                        <a:ext cx="3876675" cy="433578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E4C76" id="Rectangle 41" o:spid="_x0000_s1026" alt="decorative element" style="position:absolute;margin-left:288.6pt;margin-top:341.4pt;width:305.25pt;height:341.4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" fillcolor="black [3215]" stroked="f" strokeweight="1pt">
              <w10:wrap anchorx="margin" anchory="margin"/>
            </v:rect>
          </w:pict>
        </mc:Fallback>
      </mc:AlternateContent>
    </w:r>
    <w:r w:rsidR="00BF124D">
      <w:rPr>
        <w:noProof/>
      </w:rPr>
      <mc:AlternateContent>
        <mc:Choice Requires="wps">
          <w:drawing>
            <wp:anchor distT="0" distB="0" distL="114300" distR="114300" simplePos="0" relativeHeight="251683840" behindDoc="0" locked="0" layoutInCell="1" allowOverlap="1" wp14:anchorId="47000C95" wp14:editId="322747DF">
              <wp:simplePos x="0" y="0"/>
              <wp:positionH relativeFrom="column">
                <wp:posOffset>-227965</wp:posOffset>
              </wp:positionH>
              <wp:positionV relativeFrom="paragraph">
                <wp:posOffset>-456565</wp:posOffset>
              </wp:positionV>
              <wp:extent cx="3886200" cy="228600"/>
              <wp:effectExtent l="0" t="0" r="0" b="0"/>
              <wp:wrapNone/>
              <wp:docPr id="20" name="Rectangle 20" descr="decorative element"/>
              <wp:cNvGraphicFramePr/>
              <a:graphic xmlns:a="http://schemas.openxmlformats.org/drawingml/2006/main">
                <a:graphicData uri="http://schemas.microsoft.com/office/word/2010/wordprocessingShape">
                  <wps:wsp>
                    <wps:cNvSpPr/>
                    <wps:spPr>
                      <a:xfrm>
                        <a:off x="0" y="0"/>
                        <a:ext cx="3886200" cy="22860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C7A00" id="Rectangle 20" o:spid="_x0000_s1026" alt="decorative element" style="position:absolute;margin-left:-17.95pt;margin-top:-35.95pt;width:306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" fillcolor="#92d050"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42076A"/>
    <w:multiLevelType w:val="hybridMultilevel"/>
    <w:tmpl w:val="17486328"/>
    <w:lvl w:ilvl="0" w:tplc="652812B4">
      <w:start w:val="1"/>
      <w:numFmt w:val="bullet"/>
      <w:lvlText w:val="•"/>
      <w:lvlJc w:val="left"/>
      <w:pPr>
        <w:tabs>
          <w:tab w:val="num" w:pos="720"/>
        </w:tabs>
        <w:ind w:left="720" w:hanging="360"/>
      </w:pPr>
      <w:rPr>
        <w:rFonts w:ascii="Times New Roman" w:hAnsi="Times New Roman" w:hint="default"/>
      </w:rPr>
    </w:lvl>
    <w:lvl w:ilvl="1" w:tplc="03F077C6" w:tentative="1">
      <w:start w:val="1"/>
      <w:numFmt w:val="bullet"/>
      <w:lvlText w:val="•"/>
      <w:lvlJc w:val="left"/>
      <w:pPr>
        <w:tabs>
          <w:tab w:val="num" w:pos="1440"/>
        </w:tabs>
        <w:ind w:left="1440" w:hanging="360"/>
      </w:pPr>
      <w:rPr>
        <w:rFonts w:ascii="Times New Roman" w:hAnsi="Times New Roman" w:hint="default"/>
      </w:rPr>
    </w:lvl>
    <w:lvl w:ilvl="2" w:tplc="6F22FE06" w:tentative="1">
      <w:start w:val="1"/>
      <w:numFmt w:val="bullet"/>
      <w:lvlText w:val="•"/>
      <w:lvlJc w:val="left"/>
      <w:pPr>
        <w:tabs>
          <w:tab w:val="num" w:pos="2160"/>
        </w:tabs>
        <w:ind w:left="2160" w:hanging="360"/>
      </w:pPr>
      <w:rPr>
        <w:rFonts w:ascii="Times New Roman" w:hAnsi="Times New Roman" w:hint="default"/>
      </w:rPr>
    </w:lvl>
    <w:lvl w:ilvl="3" w:tplc="D62630FA" w:tentative="1">
      <w:start w:val="1"/>
      <w:numFmt w:val="bullet"/>
      <w:lvlText w:val="•"/>
      <w:lvlJc w:val="left"/>
      <w:pPr>
        <w:tabs>
          <w:tab w:val="num" w:pos="2880"/>
        </w:tabs>
        <w:ind w:left="2880" w:hanging="360"/>
      </w:pPr>
      <w:rPr>
        <w:rFonts w:ascii="Times New Roman" w:hAnsi="Times New Roman" w:hint="default"/>
      </w:rPr>
    </w:lvl>
    <w:lvl w:ilvl="4" w:tplc="4322F6D6" w:tentative="1">
      <w:start w:val="1"/>
      <w:numFmt w:val="bullet"/>
      <w:lvlText w:val="•"/>
      <w:lvlJc w:val="left"/>
      <w:pPr>
        <w:tabs>
          <w:tab w:val="num" w:pos="3600"/>
        </w:tabs>
        <w:ind w:left="3600" w:hanging="360"/>
      </w:pPr>
      <w:rPr>
        <w:rFonts w:ascii="Times New Roman" w:hAnsi="Times New Roman" w:hint="default"/>
      </w:rPr>
    </w:lvl>
    <w:lvl w:ilvl="5" w:tplc="010EE52A" w:tentative="1">
      <w:start w:val="1"/>
      <w:numFmt w:val="bullet"/>
      <w:lvlText w:val="•"/>
      <w:lvlJc w:val="left"/>
      <w:pPr>
        <w:tabs>
          <w:tab w:val="num" w:pos="4320"/>
        </w:tabs>
        <w:ind w:left="4320" w:hanging="360"/>
      </w:pPr>
      <w:rPr>
        <w:rFonts w:ascii="Times New Roman" w:hAnsi="Times New Roman" w:hint="default"/>
      </w:rPr>
    </w:lvl>
    <w:lvl w:ilvl="6" w:tplc="18DCEF78" w:tentative="1">
      <w:start w:val="1"/>
      <w:numFmt w:val="bullet"/>
      <w:lvlText w:val="•"/>
      <w:lvlJc w:val="left"/>
      <w:pPr>
        <w:tabs>
          <w:tab w:val="num" w:pos="5040"/>
        </w:tabs>
        <w:ind w:left="5040" w:hanging="360"/>
      </w:pPr>
      <w:rPr>
        <w:rFonts w:ascii="Times New Roman" w:hAnsi="Times New Roman" w:hint="default"/>
      </w:rPr>
    </w:lvl>
    <w:lvl w:ilvl="7" w:tplc="78ACF66E" w:tentative="1">
      <w:start w:val="1"/>
      <w:numFmt w:val="bullet"/>
      <w:lvlText w:val="•"/>
      <w:lvlJc w:val="left"/>
      <w:pPr>
        <w:tabs>
          <w:tab w:val="num" w:pos="5760"/>
        </w:tabs>
        <w:ind w:left="5760" w:hanging="360"/>
      </w:pPr>
      <w:rPr>
        <w:rFonts w:ascii="Times New Roman" w:hAnsi="Times New Roman" w:hint="default"/>
      </w:rPr>
    </w:lvl>
    <w:lvl w:ilvl="8" w:tplc="8DA2FCBC"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17B4"/>
    <w:rsid w:val="00003CEB"/>
    <w:rsid w:val="000044B3"/>
    <w:rsid w:val="00022886"/>
    <w:rsid w:val="00057B00"/>
    <w:rsid w:val="000629E9"/>
    <w:rsid w:val="000670FC"/>
    <w:rsid w:val="00073040"/>
    <w:rsid w:val="0008209F"/>
    <w:rsid w:val="00090C60"/>
    <w:rsid w:val="00095B03"/>
    <w:rsid w:val="00097FE3"/>
    <w:rsid w:val="000B5C37"/>
    <w:rsid w:val="000C7B6F"/>
    <w:rsid w:val="000E1F56"/>
    <w:rsid w:val="000E6B5E"/>
    <w:rsid w:val="000F7890"/>
    <w:rsid w:val="00105DD0"/>
    <w:rsid w:val="001239CE"/>
    <w:rsid w:val="00125CA3"/>
    <w:rsid w:val="00142716"/>
    <w:rsid w:val="00153C76"/>
    <w:rsid w:val="0018361D"/>
    <w:rsid w:val="001A0687"/>
    <w:rsid w:val="001D2681"/>
    <w:rsid w:val="001E0858"/>
    <w:rsid w:val="001E356C"/>
    <w:rsid w:val="0024522B"/>
    <w:rsid w:val="002A19FC"/>
    <w:rsid w:val="002A3CC9"/>
    <w:rsid w:val="002A6C75"/>
    <w:rsid w:val="002D1EAE"/>
    <w:rsid w:val="002F0466"/>
    <w:rsid w:val="00337F39"/>
    <w:rsid w:val="0037377C"/>
    <w:rsid w:val="00377B55"/>
    <w:rsid w:val="00382BBF"/>
    <w:rsid w:val="003840AB"/>
    <w:rsid w:val="003868D9"/>
    <w:rsid w:val="003C11AD"/>
    <w:rsid w:val="003E428A"/>
    <w:rsid w:val="003E5C20"/>
    <w:rsid w:val="00432563"/>
    <w:rsid w:val="0047031F"/>
    <w:rsid w:val="004705CA"/>
    <w:rsid w:val="00495D8A"/>
    <w:rsid w:val="004A7D69"/>
    <w:rsid w:val="004B2DFE"/>
    <w:rsid w:val="004C250F"/>
    <w:rsid w:val="004C77C0"/>
    <w:rsid w:val="004D00B0"/>
    <w:rsid w:val="004D7C37"/>
    <w:rsid w:val="004E118F"/>
    <w:rsid w:val="004E6F6A"/>
    <w:rsid w:val="00500CAD"/>
    <w:rsid w:val="00510E1A"/>
    <w:rsid w:val="00510E24"/>
    <w:rsid w:val="0053280E"/>
    <w:rsid w:val="00561657"/>
    <w:rsid w:val="00581380"/>
    <w:rsid w:val="005865BE"/>
    <w:rsid w:val="00590C79"/>
    <w:rsid w:val="00592C02"/>
    <w:rsid w:val="005C19F6"/>
    <w:rsid w:val="005C708A"/>
    <w:rsid w:val="005D721E"/>
    <w:rsid w:val="005E55CE"/>
    <w:rsid w:val="0061165B"/>
    <w:rsid w:val="00611C7E"/>
    <w:rsid w:val="0062123A"/>
    <w:rsid w:val="006C1AD8"/>
    <w:rsid w:val="006D6AFD"/>
    <w:rsid w:val="006D6B11"/>
    <w:rsid w:val="0071553D"/>
    <w:rsid w:val="00763D29"/>
    <w:rsid w:val="00771AC0"/>
    <w:rsid w:val="007A4516"/>
    <w:rsid w:val="007A4F7C"/>
    <w:rsid w:val="007C4E1B"/>
    <w:rsid w:val="007E762E"/>
    <w:rsid w:val="008102D1"/>
    <w:rsid w:val="00817DA5"/>
    <w:rsid w:val="0082720A"/>
    <w:rsid w:val="00836FAC"/>
    <w:rsid w:val="00843D32"/>
    <w:rsid w:val="00846524"/>
    <w:rsid w:val="0085406C"/>
    <w:rsid w:val="0086787A"/>
    <w:rsid w:val="00875386"/>
    <w:rsid w:val="00890A94"/>
    <w:rsid w:val="008916A4"/>
    <w:rsid w:val="00893A30"/>
    <w:rsid w:val="008951CC"/>
    <w:rsid w:val="008A1FED"/>
    <w:rsid w:val="008C4CDB"/>
    <w:rsid w:val="008E2B6D"/>
    <w:rsid w:val="008E2CC5"/>
    <w:rsid w:val="00922D3D"/>
    <w:rsid w:val="00925E9F"/>
    <w:rsid w:val="00967788"/>
    <w:rsid w:val="0098641B"/>
    <w:rsid w:val="00991F5A"/>
    <w:rsid w:val="009A2EE9"/>
    <w:rsid w:val="009B7E1D"/>
    <w:rsid w:val="009D0E03"/>
    <w:rsid w:val="00A117B4"/>
    <w:rsid w:val="00A36830"/>
    <w:rsid w:val="00A56102"/>
    <w:rsid w:val="00A70B4B"/>
    <w:rsid w:val="00AB272D"/>
    <w:rsid w:val="00AC5FD9"/>
    <w:rsid w:val="00AE09C9"/>
    <w:rsid w:val="00AE4780"/>
    <w:rsid w:val="00B161C4"/>
    <w:rsid w:val="00B30335"/>
    <w:rsid w:val="00B43992"/>
    <w:rsid w:val="00B64993"/>
    <w:rsid w:val="00B733EB"/>
    <w:rsid w:val="00B76763"/>
    <w:rsid w:val="00B769A9"/>
    <w:rsid w:val="00B93ADF"/>
    <w:rsid w:val="00BB5EDC"/>
    <w:rsid w:val="00BC5298"/>
    <w:rsid w:val="00BE1B8B"/>
    <w:rsid w:val="00BF124D"/>
    <w:rsid w:val="00BF1BE4"/>
    <w:rsid w:val="00BF4ED4"/>
    <w:rsid w:val="00C001DF"/>
    <w:rsid w:val="00C1483F"/>
    <w:rsid w:val="00C349BC"/>
    <w:rsid w:val="00C70A8D"/>
    <w:rsid w:val="00C96ED5"/>
    <w:rsid w:val="00CA7E2C"/>
    <w:rsid w:val="00CA7E8E"/>
    <w:rsid w:val="00CB084A"/>
    <w:rsid w:val="00CC117E"/>
    <w:rsid w:val="00CD2F3D"/>
    <w:rsid w:val="00CF6020"/>
    <w:rsid w:val="00D00292"/>
    <w:rsid w:val="00D059A6"/>
    <w:rsid w:val="00D16442"/>
    <w:rsid w:val="00D309BD"/>
    <w:rsid w:val="00D45896"/>
    <w:rsid w:val="00D66CA2"/>
    <w:rsid w:val="00D6756C"/>
    <w:rsid w:val="00D82143"/>
    <w:rsid w:val="00DA3E92"/>
    <w:rsid w:val="00DA5C58"/>
    <w:rsid w:val="00DC72E3"/>
    <w:rsid w:val="00DD2514"/>
    <w:rsid w:val="00DD3DF1"/>
    <w:rsid w:val="00E23A3E"/>
    <w:rsid w:val="00E30B82"/>
    <w:rsid w:val="00E55D74"/>
    <w:rsid w:val="00E85FB7"/>
    <w:rsid w:val="00E9355A"/>
    <w:rsid w:val="00E9597B"/>
    <w:rsid w:val="00EA0B20"/>
    <w:rsid w:val="00ED7170"/>
    <w:rsid w:val="00EF7E51"/>
    <w:rsid w:val="00F41A0F"/>
    <w:rsid w:val="00F51431"/>
    <w:rsid w:val="00F67F48"/>
    <w:rsid w:val="00F86BB6"/>
    <w:rsid w:val="00FA6686"/>
    <w:rsid w:val="00FC2165"/>
    <w:rsid w:val="00FC3CF2"/>
    <w:rsid w:val="00FF18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65898E"/>
  <w14:defaultImageDpi w14:val="32767"/>
  <w15:chartTrackingRefBased/>
  <w15:docId w15:val="{23BFBE86-55FE-4221-AF75-E16BCB0EC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000000" w:themeColor="text2"/>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qFormat/>
    <w:rsid w:val="00E23A3E"/>
    <w:pPr>
      <w:spacing w:before="240" w:after="120"/>
    </w:pPr>
  </w:style>
  <w:style w:type="paragraph" w:styleId="Heading1">
    <w:name w:val="heading 1"/>
    <w:basedOn w:val="Normal"/>
    <w:next w:val="Normal"/>
    <w:link w:val="Heading1Char"/>
    <w:uiPriority w:val="9"/>
    <w:qFormat/>
    <w:rsid w:val="00E23A3E"/>
    <w:pPr>
      <w:pBdr>
        <w:bottom w:val="single" w:sz="18" w:space="0" w:color="FFFFFF" w:themeColor="background1"/>
      </w:pBdr>
      <w:spacing w:before="360" w:after="0"/>
      <w:jc w:val="center"/>
      <w:outlineLvl w:val="0"/>
    </w:pPr>
    <w:rPr>
      <w:rFonts w:asciiTheme="majorHAnsi" w:hAnsiTheme="majorHAnsi"/>
      <w:bCs/>
      <w:i/>
      <w:color w:val="FFFFFF" w:themeColor="background1"/>
      <w:spacing w:val="15"/>
      <w:sz w:val="42"/>
    </w:rPr>
  </w:style>
  <w:style w:type="paragraph" w:styleId="Heading2">
    <w:name w:val="heading 2"/>
    <w:basedOn w:val="Normal"/>
    <w:next w:val="Normal"/>
    <w:link w:val="Heading2Char"/>
    <w:uiPriority w:val="9"/>
    <w:rsid w:val="00153C76"/>
    <w:pPr>
      <w:spacing w:after="0"/>
      <w:outlineLvl w:val="1"/>
    </w:pPr>
    <w:rPr>
      <w:rFonts w:asciiTheme="majorHAnsi" w:hAnsiTheme="majorHAnsi"/>
      <w:i/>
      <w:color w:val="1B74BC" w:themeColor="accent1"/>
      <w:spacing w:val="15"/>
      <w:sz w:val="28"/>
    </w:rPr>
  </w:style>
  <w:style w:type="paragraph" w:styleId="Heading3">
    <w:name w:val="heading 3"/>
    <w:basedOn w:val="Normal"/>
    <w:next w:val="Normal"/>
    <w:link w:val="Heading3Char"/>
    <w:uiPriority w:val="9"/>
    <w:semiHidden/>
    <w:rsid w:val="00C96ED5"/>
    <w:pPr>
      <w:pBdr>
        <w:top w:val="single" w:sz="6" w:space="2" w:color="1B74BC" w:themeColor="accent1"/>
        <w:left w:val="single" w:sz="6" w:space="2" w:color="1B74BC" w:themeColor="accent1"/>
      </w:pBdr>
      <w:spacing w:before="300" w:after="0"/>
      <w:outlineLvl w:val="2"/>
    </w:pPr>
    <w:rPr>
      <w:caps/>
      <w:color w:val="0D395D" w:themeColor="accent1" w:themeShade="7F"/>
      <w:spacing w:val="15"/>
    </w:rPr>
  </w:style>
  <w:style w:type="paragraph" w:styleId="Heading4">
    <w:name w:val="heading 4"/>
    <w:basedOn w:val="Normal"/>
    <w:next w:val="Normal"/>
    <w:link w:val="Heading4Char"/>
    <w:uiPriority w:val="9"/>
    <w:semiHidden/>
    <w:rsid w:val="00C96ED5"/>
    <w:pPr>
      <w:pBdr>
        <w:top w:val="dotted" w:sz="6" w:space="2" w:color="1B74BC" w:themeColor="accent1"/>
        <w:left w:val="dotted" w:sz="6" w:space="2" w:color="1B74BC" w:themeColor="accent1"/>
      </w:pBdr>
      <w:spacing w:before="300" w:after="0"/>
      <w:outlineLvl w:val="3"/>
    </w:pPr>
    <w:rPr>
      <w:caps/>
      <w:color w:val="14568C" w:themeColor="accent1" w:themeShade="BF"/>
      <w:spacing w:val="10"/>
    </w:rPr>
  </w:style>
  <w:style w:type="paragraph" w:styleId="Heading5">
    <w:name w:val="heading 5"/>
    <w:basedOn w:val="Normal"/>
    <w:next w:val="Normal"/>
    <w:link w:val="Heading5Char"/>
    <w:uiPriority w:val="9"/>
    <w:semiHidden/>
    <w:rsid w:val="00C96ED5"/>
    <w:pPr>
      <w:pBdr>
        <w:bottom w:val="single" w:sz="6" w:space="1" w:color="1B74BC" w:themeColor="accent1"/>
      </w:pBdr>
      <w:spacing w:before="300" w:after="0"/>
      <w:outlineLvl w:val="4"/>
    </w:pPr>
    <w:rPr>
      <w:caps/>
      <w:color w:val="14568C" w:themeColor="accent1" w:themeShade="BF"/>
      <w:spacing w:val="10"/>
    </w:rPr>
  </w:style>
  <w:style w:type="paragraph" w:styleId="Heading6">
    <w:name w:val="heading 6"/>
    <w:basedOn w:val="Normal"/>
    <w:next w:val="Normal"/>
    <w:link w:val="Heading6Char"/>
    <w:uiPriority w:val="9"/>
    <w:semiHidden/>
    <w:qFormat/>
    <w:rsid w:val="00C96ED5"/>
    <w:pPr>
      <w:pBdr>
        <w:bottom w:val="dotted" w:sz="6" w:space="1" w:color="1B74BC" w:themeColor="accent1"/>
      </w:pBdr>
      <w:spacing w:before="300" w:after="0"/>
      <w:outlineLvl w:val="5"/>
    </w:pPr>
    <w:rPr>
      <w:caps/>
      <w:color w:val="14568C" w:themeColor="accent1" w:themeShade="BF"/>
      <w:spacing w:val="10"/>
    </w:rPr>
  </w:style>
  <w:style w:type="paragraph" w:styleId="Heading7">
    <w:name w:val="heading 7"/>
    <w:basedOn w:val="Normal"/>
    <w:next w:val="Normal"/>
    <w:link w:val="Heading7Char"/>
    <w:uiPriority w:val="9"/>
    <w:semiHidden/>
    <w:qFormat/>
    <w:rsid w:val="00C96ED5"/>
    <w:pPr>
      <w:spacing w:before="300" w:after="0"/>
      <w:outlineLvl w:val="6"/>
    </w:pPr>
    <w:rPr>
      <w:caps/>
      <w:color w:val="14568C" w:themeColor="accent1" w:themeShade="BF"/>
      <w:spacing w:val="10"/>
    </w:rPr>
  </w:style>
  <w:style w:type="paragraph" w:styleId="Heading8">
    <w:name w:val="heading 8"/>
    <w:basedOn w:val="Normal"/>
    <w:next w:val="Normal"/>
    <w:link w:val="Heading8Char"/>
    <w:uiPriority w:val="9"/>
    <w:semiHidden/>
    <w:qFormat/>
    <w:rsid w:val="00C96ED5"/>
    <w:pPr>
      <w:spacing w:before="300" w:after="0"/>
      <w:outlineLvl w:val="7"/>
    </w:pPr>
    <w:rPr>
      <w:caps/>
      <w:spacing w:val="10"/>
      <w:sz w:val="18"/>
      <w:szCs w:val="18"/>
    </w:rPr>
  </w:style>
  <w:style w:type="paragraph" w:styleId="Heading9">
    <w:name w:val="heading 9"/>
    <w:basedOn w:val="Normal"/>
    <w:next w:val="Normal"/>
    <w:link w:val="Heading9Char"/>
    <w:uiPriority w:val="9"/>
    <w:semiHidden/>
    <w:qFormat/>
    <w:rsid w:val="00C96ED5"/>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37F39"/>
    <w:pPr>
      <w:spacing w:before="0" w:after="0" w:line="240" w:lineRule="auto"/>
    </w:pPr>
    <w:rPr>
      <w:rFonts w:asciiTheme="majorHAnsi" w:hAnsiTheme="majorHAnsi"/>
      <w:b/>
      <w:color w:val="FFFFFF" w:themeColor="background1"/>
      <w:sz w:val="40"/>
      <w:szCs w:val="110"/>
    </w:rPr>
  </w:style>
  <w:style w:type="character" w:customStyle="1" w:styleId="TitleChar">
    <w:name w:val="Title Char"/>
    <w:basedOn w:val="DefaultParagraphFont"/>
    <w:link w:val="Title"/>
    <w:uiPriority w:val="10"/>
    <w:rsid w:val="00337F39"/>
    <w:rPr>
      <w:rFonts w:asciiTheme="majorHAnsi" w:hAnsiTheme="majorHAnsi"/>
      <w:b/>
      <w:color w:val="FFFFFF" w:themeColor="background1"/>
      <w:sz w:val="40"/>
      <w:szCs w:val="110"/>
    </w:rPr>
  </w:style>
  <w:style w:type="character" w:customStyle="1" w:styleId="Heading1Char">
    <w:name w:val="Heading 1 Char"/>
    <w:basedOn w:val="DefaultParagraphFont"/>
    <w:link w:val="Heading1"/>
    <w:uiPriority w:val="9"/>
    <w:rsid w:val="00E23A3E"/>
    <w:rPr>
      <w:rFonts w:asciiTheme="majorHAnsi" w:hAnsiTheme="majorHAnsi"/>
      <w:bCs/>
      <w:i/>
      <w:color w:val="FFFFFF" w:themeColor="background1"/>
      <w:spacing w:val="15"/>
      <w:sz w:val="42"/>
    </w:rPr>
  </w:style>
  <w:style w:type="character" w:customStyle="1" w:styleId="Heading2Char">
    <w:name w:val="Heading 2 Char"/>
    <w:basedOn w:val="DefaultParagraphFont"/>
    <w:link w:val="Heading2"/>
    <w:uiPriority w:val="9"/>
    <w:rsid w:val="00153C76"/>
    <w:rPr>
      <w:rFonts w:asciiTheme="majorHAnsi" w:hAnsiTheme="majorHAnsi"/>
      <w:i/>
      <w:color w:val="1B74BC" w:themeColor="accent1"/>
      <w:spacing w:val="15"/>
      <w:sz w:val="28"/>
    </w:rPr>
  </w:style>
  <w:style w:type="character" w:customStyle="1" w:styleId="Heading3Char">
    <w:name w:val="Heading 3 Char"/>
    <w:basedOn w:val="DefaultParagraphFont"/>
    <w:link w:val="Heading3"/>
    <w:uiPriority w:val="9"/>
    <w:semiHidden/>
    <w:rsid w:val="00FC2165"/>
    <w:rPr>
      <w:caps/>
      <w:noProof/>
      <w:color w:val="0D395D" w:themeColor="accent1" w:themeShade="7F"/>
      <w:spacing w:val="15"/>
    </w:rPr>
  </w:style>
  <w:style w:type="character" w:customStyle="1" w:styleId="Heading4Char">
    <w:name w:val="Heading 4 Char"/>
    <w:basedOn w:val="DefaultParagraphFont"/>
    <w:link w:val="Heading4"/>
    <w:uiPriority w:val="9"/>
    <w:semiHidden/>
    <w:rsid w:val="00FC2165"/>
    <w:rPr>
      <w:caps/>
      <w:noProof/>
      <w:color w:val="14568C" w:themeColor="accent1" w:themeShade="BF"/>
      <w:spacing w:val="10"/>
    </w:rPr>
  </w:style>
  <w:style w:type="character" w:customStyle="1" w:styleId="Heading5Char">
    <w:name w:val="Heading 5 Char"/>
    <w:basedOn w:val="DefaultParagraphFont"/>
    <w:link w:val="Heading5"/>
    <w:uiPriority w:val="9"/>
    <w:semiHidden/>
    <w:rsid w:val="00FC2165"/>
    <w:rPr>
      <w:caps/>
      <w:noProof/>
      <w:color w:val="14568C" w:themeColor="accent1" w:themeShade="BF"/>
      <w:spacing w:val="10"/>
    </w:rPr>
  </w:style>
  <w:style w:type="character" w:customStyle="1" w:styleId="Heading6Char">
    <w:name w:val="Heading 6 Char"/>
    <w:basedOn w:val="DefaultParagraphFont"/>
    <w:link w:val="Heading6"/>
    <w:uiPriority w:val="9"/>
    <w:semiHidden/>
    <w:rsid w:val="00FC2165"/>
    <w:rPr>
      <w:caps/>
      <w:noProof/>
      <w:color w:val="14568C" w:themeColor="accent1" w:themeShade="BF"/>
      <w:spacing w:val="10"/>
    </w:rPr>
  </w:style>
  <w:style w:type="character" w:customStyle="1" w:styleId="Heading7Char">
    <w:name w:val="Heading 7 Char"/>
    <w:basedOn w:val="DefaultParagraphFont"/>
    <w:link w:val="Heading7"/>
    <w:uiPriority w:val="9"/>
    <w:semiHidden/>
    <w:rsid w:val="00FC2165"/>
    <w:rPr>
      <w:caps/>
      <w:noProof/>
      <w:color w:val="14568C" w:themeColor="accent1" w:themeShade="BF"/>
      <w:spacing w:val="10"/>
    </w:rPr>
  </w:style>
  <w:style w:type="character" w:customStyle="1" w:styleId="Heading8Char">
    <w:name w:val="Heading 8 Char"/>
    <w:basedOn w:val="DefaultParagraphFont"/>
    <w:link w:val="Heading8"/>
    <w:uiPriority w:val="9"/>
    <w:semiHidden/>
    <w:rsid w:val="00FC2165"/>
    <w:rPr>
      <w:caps/>
      <w:noProof/>
      <w:spacing w:val="10"/>
      <w:sz w:val="18"/>
      <w:szCs w:val="18"/>
    </w:rPr>
  </w:style>
  <w:style w:type="character" w:customStyle="1" w:styleId="Heading9Char">
    <w:name w:val="Heading 9 Char"/>
    <w:basedOn w:val="DefaultParagraphFont"/>
    <w:link w:val="Heading9"/>
    <w:uiPriority w:val="9"/>
    <w:semiHidden/>
    <w:rsid w:val="00FC2165"/>
    <w:rPr>
      <w:i/>
      <w:caps/>
      <w:noProof/>
      <w:spacing w:val="10"/>
      <w:sz w:val="18"/>
      <w:szCs w:val="18"/>
    </w:rPr>
  </w:style>
  <w:style w:type="paragraph" w:styleId="Caption">
    <w:name w:val="caption"/>
    <w:basedOn w:val="Normal"/>
    <w:next w:val="Normal"/>
    <w:uiPriority w:val="35"/>
    <w:semiHidden/>
    <w:unhideWhenUsed/>
    <w:qFormat/>
    <w:rsid w:val="00C96ED5"/>
    <w:rPr>
      <w:b/>
      <w:bCs/>
      <w:color w:val="14568C" w:themeColor="accent1" w:themeShade="BF"/>
      <w:sz w:val="16"/>
      <w:szCs w:val="16"/>
    </w:rPr>
  </w:style>
  <w:style w:type="paragraph" w:styleId="Subtitle">
    <w:name w:val="Subtitle"/>
    <w:basedOn w:val="Normal"/>
    <w:next w:val="Normal"/>
    <w:link w:val="SubtitleChar"/>
    <w:uiPriority w:val="11"/>
    <w:qFormat/>
    <w:rsid w:val="00337F39"/>
    <w:pPr>
      <w:spacing w:before="0" w:after="0" w:line="192" w:lineRule="auto"/>
    </w:pPr>
    <w:rPr>
      <w:rFonts w:asciiTheme="majorHAnsi" w:hAnsiTheme="majorHAnsi"/>
      <w:b/>
      <w:color w:val="FFFFFF" w:themeColor="background1"/>
      <w:spacing w:val="10"/>
      <w:sz w:val="96"/>
    </w:rPr>
  </w:style>
  <w:style w:type="character" w:customStyle="1" w:styleId="SubtitleChar">
    <w:name w:val="Subtitle Char"/>
    <w:basedOn w:val="DefaultParagraphFont"/>
    <w:link w:val="Subtitle"/>
    <w:uiPriority w:val="11"/>
    <w:rsid w:val="00337F39"/>
    <w:rPr>
      <w:rFonts w:asciiTheme="majorHAnsi" w:hAnsiTheme="majorHAnsi"/>
      <w:b/>
      <w:color w:val="FFFFFF" w:themeColor="background1"/>
      <w:spacing w:val="10"/>
      <w:sz w:val="96"/>
    </w:rPr>
  </w:style>
  <w:style w:type="character" w:styleId="Strong">
    <w:name w:val="Strong"/>
    <w:uiPriority w:val="22"/>
    <w:semiHidden/>
    <w:qFormat/>
    <w:rsid w:val="00C96ED5"/>
    <w:rPr>
      <w:b/>
      <w:bCs/>
    </w:rPr>
  </w:style>
  <w:style w:type="character" w:styleId="Emphasis">
    <w:name w:val="Emphasis"/>
    <w:uiPriority w:val="20"/>
    <w:semiHidden/>
    <w:qFormat/>
    <w:rsid w:val="00C96ED5"/>
    <w:rPr>
      <w:caps/>
      <w:color w:val="0D395D" w:themeColor="accent1" w:themeShade="7F"/>
      <w:spacing w:val="5"/>
    </w:rPr>
  </w:style>
  <w:style w:type="paragraph" w:styleId="NoSpacing">
    <w:name w:val="No Spacing"/>
    <w:basedOn w:val="Normal"/>
    <w:link w:val="NoSpacingChar"/>
    <w:uiPriority w:val="1"/>
    <w:semiHidden/>
    <w:rsid w:val="00C96ED5"/>
    <w:pPr>
      <w:spacing w:before="0" w:after="0" w:line="240" w:lineRule="auto"/>
    </w:pPr>
  </w:style>
  <w:style w:type="character" w:customStyle="1" w:styleId="NoSpacingChar">
    <w:name w:val="No Spacing Char"/>
    <w:basedOn w:val="DefaultParagraphFont"/>
    <w:link w:val="NoSpacing"/>
    <w:uiPriority w:val="1"/>
    <w:semiHidden/>
    <w:rsid w:val="00FC2165"/>
    <w:rPr>
      <w:noProof/>
      <w:sz w:val="24"/>
      <w:szCs w:val="24"/>
    </w:rPr>
  </w:style>
  <w:style w:type="paragraph" w:styleId="ListParagraph">
    <w:name w:val="List Paragraph"/>
    <w:basedOn w:val="Normal"/>
    <w:uiPriority w:val="34"/>
    <w:semiHidden/>
    <w:qFormat/>
    <w:rsid w:val="00C96ED5"/>
    <w:pPr>
      <w:ind w:left="720"/>
      <w:contextualSpacing/>
    </w:pPr>
  </w:style>
  <w:style w:type="paragraph" w:styleId="Quote">
    <w:name w:val="Quote"/>
    <w:basedOn w:val="Normal"/>
    <w:next w:val="Normal"/>
    <w:link w:val="QuoteChar"/>
    <w:uiPriority w:val="29"/>
    <w:qFormat/>
    <w:rsid w:val="00890A94"/>
    <w:pPr>
      <w:jc w:val="center"/>
    </w:pPr>
    <w:rPr>
      <w:color w:val="FFFFFF" w:themeColor="background1"/>
      <w:sz w:val="44"/>
      <w:szCs w:val="60"/>
    </w:rPr>
  </w:style>
  <w:style w:type="character" w:customStyle="1" w:styleId="QuoteChar">
    <w:name w:val="Quote Char"/>
    <w:basedOn w:val="DefaultParagraphFont"/>
    <w:link w:val="Quote"/>
    <w:uiPriority w:val="29"/>
    <w:rsid w:val="00890A94"/>
    <w:rPr>
      <w:color w:val="FFFFFF" w:themeColor="background1"/>
      <w:sz w:val="44"/>
      <w:szCs w:val="60"/>
    </w:rPr>
  </w:style>
  <w:style w:type="paragraph" w:styleId="IntenseQuote">
    <w:name w:val="Intense Quote"/>
    <w:basedOn w:val="Normal"/>
    <w:next w:val="Normal"/>
    <w:link w:val="IntenseQuoteChar"/>
    <w:uiPriority w:val="30"/>
    <w:semiHidden/>
    <w:qFormat/>
    <w:rsid w:val="00C96ED5"/>
    <w:pPr>
      <w:pBdr>
        <w:top w:val="single" w:sz="4" w:space="10" w:color="1B74BC" w:themeColor="accent1"/>
        <w:left w:val="single" w:sz="4" w:space="10" w:color="1B74BC" w:themeColor="accent1"/>
      </w:pBdr>
      <w:spacing w:after="0"/>
      <w:ind w:left="1296" w:right="1152"/>
      <w:jc w:val="both"/>
    </w:pPr>
    <w:rPr>
      <w:i/>
      <w:iCs/>
      <w:color w:val="1B74BC" w:themeColor="accent1"/>
    </w:rPr>
  </w:style>
  <w:style w:type="character" w:customStyle="1" w:styleId="IntenseQuoteChar">
    <w:name w:val="Intense Quote Char"/>
    <w:basedOn w:val="DefaultParagraphFont"/>
    <w:link w:val="IntenseQuote"/>
    <w:uiPriority w:val="30"/>
    <w:semiHidden/>
    <w:rsid w:val="008E2B6D"/>
    <w:rPr>
      <w:i/>
      <w:iCs/>
      <w:noProof/>
      <w:color w:val="1B74BC" w:themeColor="accent1"/>
      <w:sz w:val="24"/>
      <w:szCs w:val="24"/>
    </w:rPr>
  </w:style>
  <w:style w:type="character" w:styleId="SubtleEmphasis">
    <w:name w:val="Subtle Emphasis"/>
    <w:uiPriority w:val="19"/>
    <w:semiHidden/>
    <w:qFormat/>
    <w:rsid w:val="00C96ED5"/>
    <w:rPr>
      <w:i/>
      <w:iCs/>
      <w:color w:val="0D395D" w:themeColor="accent1" w:themeShade="7F"/>
    </w:rPr>
  </w:style>
  <w:style w:type="character" w:styleId="IntenseEmphasis">
    <w:name w:val="Intense Emphasis"/>
    <w:uiPriority w:val="21"/>
    <w:semiHidden/>
    <w:qFormat/>
    <w:rsid w:val="00C96ED5"/>
    <w:rPr>
      <w:b/>
      <w:bCs/>
      <w:caps/>
      <w:color w:val="0D395D" w:themeColor="accent1" w:themeShade="7F"/>
      <w:spacing w:val="10"/>
    </w:rPr>
  </w:style>
  <w:style w:type="character" w:styleId="SubtleReference">
    <w:name w:val="Subtle Reference"/>
    <w:uiPriority w:val="31"/>
    <w:semiHidden/>
    <w:qFormat/>
    <w:rsid w:val="00C96ED5"/>
    <w:rPr>
      <w:b/>
      <w:bCs/>
      <w:color w:val="1B74BC" w:themeColor="accent1"/>
    </w:rPr>
  </w:style>
  <w:style w:type="character" w:styleId="IntenseReference">
    <w:name w:val="Intense Reference"/>
    <w:uiPriority w:val="32"/>
    <w:semiHidden/>
    <w:qFormat/>
    <w:rsid w:val="00C96ED5"/>
    <w:rPr>
      <w:b/>
      <w:bCs/>
      <w:i/>
      <w:iCs/>
      <w:caps/>
      <w:color w:val="1B74BC" w:themeColor="accent1"/>
    </w:rPr>
  </w:style>
  <w:style w:type="character" w:styleId="BookTitle">
    <w:name w:val="Book Title"/>
    <w:uiPriority w:val="33"/>
    <w:semiHidden/>
    <w:qFormat/>
    <w:rsid w:val="00C96ED5"/>
    <w:rPr>
      <w:b/>
      <w:bCs/>
      <w:i/>
      <w:iCs/>
      <w:spacing w:val="9"/>
    </w:rPr>
  </w:style>
  <w:style w:type="paragraph" w:styleId="TOCHeading">
    <w:name w:val="TOC Heading"/>
    <w:basedOn w:val="Normal"/>
    <w:next w:val="Normal"/>
    <w:uiPriority w:val="39"/>
    <w:qFormat/>
    <w:rsid w:val="00E23A3E"/>
    <w:pPr>
      <w:pBdr>
        <w:bottom w:val="single" w:sz="18" w:space="1" w:color="FFFFFF" w:themeColor="background1"/>
      </w:pBdr>
      <w:spacing w:before="360" w:after="0" w:line="240" w:lineRule="auto"/>
      <w:jc w:val="center"/>
    </w:pPr>
    <w:rPr>
      <w:i/>
      <w:color w:val="FFFFFF" w:themeColor="background1"/>
      <w:sz w:val="48"/>
      <w:szCs w:val="88"/>
      <w:lang w:eastAsia="ja-JP"/>
    </w:rPr>
  </w:style>
  <w:style w:type="paragraph" w:styleId="Footer">
    <w:name w:val="footer"/>
    <w:basedOn w:val="Normal"/>
    <w:link w:val="FooterChar"/>
    <w:uiPriority w:val="99"/>
    <w:rsid w:val="00E23A3E"/>
    <w:pPr>
      <w:tabs>
        <w:tab w:val="center" w:pos="4680"/>
        <w:tab w:val="right" w:pos="9360"/>
      </w:tabs>
      <w:spacing w:before="0" w:after="0" w:line="240" w:lineRule="auto"/>
    </w:pPr>
    <w:rPr>
      <w:color w:val="FFFFFF" w:themeColor="background1"/>
    </w:rPr>
  </w:style>
  <w:style w:type="character" w:customStyle="1" w:styleId="FooterChar">
    <w:name w:val="Footer Char"/>
    <w:basedOn w:val="DefaultParagraphFont"/>
    <w:link w:val="Footer"/>
    <w:uiPriority w:val="99"/>
    <w:rsid w:val="00E23A3E"/>
    <w:rPr>
      <w:color w:val="FFFFFF" w:themeColor="background1"/>
    </w:rPr>
  </w:style>
  <w:style w:type="character" w:styleId="PageNumber">
    <w:name w:val="page number"/>
    <w:basedOn w:val="DefaultParagraphFont"/>
    <w:uiPriority w:val="99"/>
    <w:semiHidden/>
    <w:unhideWhenUsed/>
    <w:rsid w:val="0018361D"/>
  </w:style>
  <w:style w:type="paragraph" w:styleId="Header">
    <w:name w:val="header"/>
    <w:basedOn w:val="Normal"/>
    <w:link w:val="HeaderChar"/>
    <w:uiPriority w:val="99"/>
    <w:rsid w:val="0018361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E2B6D"/>
    <w:rPr>
      <w:noProof/>
      <w:sz w:val="24"/>
      <w:szCs w:val="24"/>
    </w:rPr>
  </w:style>
  <w:style w:type="table" w:styleId="TableGrid">
    <w:name w:val="Table Grid"/>
    <w:basedOn w:val="TableNormal"/>
    <w:uiPriority w:val="39"/>
    <w:rsid w:val="00890A9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TOC2"/>
    <w:uiPriority w:val="39"/>
    <w:rsid w:val="00337F39"/>
    <w:pPr>
      <w:spacing w:after="0"/>
    </w:pPr>
    <w:rPr>
      <w:b/>
      <w:color w:val="FFFFFF" w:themeColor="background1"/>
      <w:sz w:val="24"/>
      <w:lang w:eastAsia="ja-JP"/>
    </w:rPr>
  </w:style>
  <w:style w:type="paragraph" w:styleId="TOC2">
    <w:name w:val="toc 2"/>
    <w:basedOn w:val="Normal"/>
    <w:next w:val="Normal"/>
    <w:autoRedefine/>
    <w:uiPriority w:val="39"/>
    <w:rsid w:val="00337F39"/>
    <w:pPr>
      <w:spacing w:before="120" w:line="240" w:lineRule="auto"/>
      <w:ind w:left="360"/>
    </w:pPr>
    <w:rPr>
      <w:color w:val="FFFFFF" w:themeColor="background1"/>
      <w:lang w:eastAsia="ja-JP"/>
    </w:rPr>
  </w:style>
  <w:style w:type="paragraph" w:customStyle="1" w:styleId="QuoteAlt">
    <w:name w:val="Quote Alt"/>
    <w:basedOn w:val="Normal"/>
    <w:qFormat/>
    <w:rsid w:val="00DA3E92"/>
    <w:pPr>
      <w:jc w:val="center"/>
    </w:pPr>
    <w:rPr>
      <w:sz w:val="72"/>
      <w:szCs w:val="72"/>
    </w:rPr>
  </w:style>
  <w:style w:type="character" w:styleId="PlaceholderText">
    <w:name w:val="Placeholder Text"/>
    <w:basedOn w:val="DefaultParagraphFont"/>
    <w:uiPriority w:val="99"/>
    <w:semiHidden/>
    <w:rsid w:val="00DA3E92"/>
    <w:rPr>
      <w:color w:val="808080"/>
    </w:rPr>
  </w:style>
  <w:style w:type="paragraph" w:customStyle="1" w:styleId="NormalonDarkBackground">
    <w:name w:val="Normal on Dark Background"/>
    <w:basedOn w:val="Normal"/>
    <w:qFormat/>
    <w:rsid w:val="00337F39"/>
    <w:pPr>
      <w:spacing w:after="0"/>
    </w:pPr>
    <w:rPr>
      <w:color w:val="FFFFFF" w:themeColor="background1"/>
      <w:lang w:eastAsia="ja-JP"/>
    </w:rPr>
  </w:style>
  <w:style w:type="paragraph" w:customStyle="1" w:styleId="Info">
    <w:name w:val="Info"/>
    <w:basedOn w:val="Normal"/>
    <w:qFormat/>
    <w:rsid w:val="00E23A3E"/>
    <w:pPr>
      <w:spacing w:before="0" w:after="0"/>
    </w:pPr>
    <w:rPr>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5694343">
      <w:bodyDiv w:val="1"/>
      <w:marLeft w:val="0"/>
      <w:marRight w:val="0"/>
      <w:marTop w:val="0"/>
      <w:marBottom w:val="0"/>
      <w:divBdr>
        <w:top w:val="none" w:sz="0" w:space="0" w:color="auto"/>
        <w:left w:val="none" w:sz="0" w:space="0" w:color="auto"/>
        <w:bottom w:val="none" w:sz="0" w:space="0" w:color="auto"/>
        <w:right w:val="none" w:sz="0" w:space="0" w:color="auto"/>
      </w:divBdr>
      <w:divsChild>
        <w:div w:id="1506628730">
          <w:marLeft w:val="547"/>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diagramData" Target="diagrams/data1.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diagramColors" Target="diagrams/colors1.xml"/><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jpeg"/><Relationship Id="rId25" Type="http://schemas.openxmlformats.org/officeDocument/2006/relationships/image" Target="media/image9.JPG"/><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diagramQuickStyle" Target="diagrams/quickStyle1.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diagramData" Target="diagrams/data2.xml"/><Relationship Id="rId28" Type="http://schemas.openxmlformats.org/officeDocument/2006/relationships/image" Target="media/image12.jpeg"/><Relationship Id="rId10" Type="http://schemas.openxmlformats.org/officeDocument/2006/relationships/footnotes" Target="footnotes.xml"/><Relationship Id="rId19" Type="http://schemas.openxmlformats.org/officeDocument/2006/relationships/diagramLayout" Target="diagrams/layout1.xml"/><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microsoft.com/office/2007/relationships/diagramDrawing" Target="diagrams/drawing1.xml"/><Relationship Id="rId27" Type="http://schemas.openxmlformats.org/officeDocument/2006/relationships/image" Target="media/image11.jpeg"/><Relationship Id="rId30"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molo\Downloads\tf89604484_win32.dotx"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5" Type="http://schemas.openxmlformats.org/officeDocument/2006/relationships/image" Target="../media/image7.png"/><Relationship Id="rId4" Type="http://schemas.openxmlformats.org/officeDocument/2006/relationships/image" Target="../media/image6.png"/></Relationships>
</file>

<file path=word/diagrams/_rels/data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5" Type="http://schemas.openxmlformats.org/officeDocument/2006/relationships/image" Target="../media/image7.png"/><Relationship Id="rId4" Type="http://schemas.openxmlformats.org/officeDocument/2006/relationships/image" Target="../media/image6.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5" Type="http://schemas.openxmlformats.org/officeDocument/2006/relationships/image" Target="../media/image7.png"/><Relationship Id="rId4"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0FC0E9-BFFD-400B-8814-B4EF178CA4DB}" type="doc">
      <dgm:prSet loTypeId="urn:microsoft.com/office/officeart/2005/8/layout/bList2" loCatId="list" qsTypeId="urn:microsoft.com/office/officeart/2005/8/quickstyle/simple1" qsCatId="simple" csTypeId="urn:microsoft.com/office/officeart/2005/8/colors/accent1_2" csCatId="accent1" phldr="1"/>
      <dgm:spPr/>
      <dgm:t>
        <a:bodyPr/>
        <a:lstStyle/>
        <a:p>
          <a:endParaRPr lang="en-US"/>
        </a:p>
      </dgm:t>
    </dgm:pt>
    <dgm:pt modelId="{BF72A7C1-EB8B-489D-B078-E94F96B6467B}">
      <dgm:prSet phldrT="[Text]"/>
      <dgm:spPr>
        <a:xfrm>
          <a:off x="3588" y="825118"/>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KIWASCO</a:t>
          </a:r>
        </a:p>
      </dgm:t>
    </dgm:pt>
    <dgm:pt modelId="{2F288484-643D-4DCE-ABE9-29EF693B4D26}" type="parTrans" cxnId="{F530E7F1-6E57-4584-84C8-079413AA76BF}">
      <dgm:prSet/>
      <dgm:spPr/>
      <dgm:t>
        <a:bodyPr/>
        <a:lstStyle/>
        <a:p>
          <a:endParaRPr lang="en-US"/>
        </a:p>
      </dgm:t>
    </dgm:pt>
    <dgm:pt modelId="{DFB38743-F8B2-4243-87A7-B1C3D6135F15}" type="sibTrans" cxnId="{F530E7F1-6E57-4584-84C8-079413AA76BF}">
      <dgm:prSet/>
      <dgm:spPr/>
      <dgm:t>
        <a:bodyPr/>
        <a:lstStyle/>
        <a:p>
          <a:endParaRPr lang="en-US"/>
        </a:p>
      </dgm:t>
    </dgm:pt>
    <dgm:pt modelId="{0EC01767-154E-4174-B87A-2F9459A1AF67}">
      <dgm:prSet phldrT="[Text]"/>
      <dgm:spPr>
        <a:xfrm>
          <a:off x="3588" y="49651"/>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Water from Kisumu County</a:t>
          </a:r>
        </a:p>
      </dgm:t>
    </dgm:pt>
    <dgm:pt modelId="{9CF0F9F5-9290-4F77-A031-FC0775791FD6}" type="parTrans" cxnId="{7850AF2B-933A-4164-9815-F55520F56298}">
      <dgm:prSet/>
      <dgm:spPr/>
      <dgm:t>
        <a:bodyPr/>
        <a:lstStyle/>
        <a:p>
          <a:endParaRPr lang="en-US"/>
        </a:p>
      </dgm:t>
    </dgm:pt>
    <dgm:pt modelId="{D20EB977-71DA-464A-BA29-9FCD27031064}" type="sibTrans" cxnId="{7850AF2B-933A-4164-9815-F55520F56298}">
      <dgm:prSet/>
      <dgm:spPr/>
      <dgm:t>
        <a:bodyPr/>
        <a:lstStyle/>
        <a:p>
          <a:endParaRPr lang="en-US"/>
        </a:p>
      </dgm:t>
    </dgm:pt>
    <dgm:pt modelId="{4F71F795-5AB6-4EE3-83EF-D2AB9D568E3E}">
      <dgm:prSet phldrT="[Text]"/>
      <dgm:spPr>
        <a:xfrm>
          <a:off x="3588" y="49651"/>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Rationed water</a:t>
          </a:r>
        </a:p>
      </dgm:t>
    </dgm:pt>
    <dgm:pt modelId="{5790F531-D811-4E7A-8697-35EB9EF9A034}" type="parTrans" cxnId="{B83AF952-E852-4FCE-B169-F222B59DA6B7}">
      <dgm:prSet/>
      <dgm:spPr/>
      <dgm:t>
        <a:bodyPr/>
        <a:lstStyle/>
        <a:p>
          <a:endParaRPr lang="en-US"/>
        </a:p>
      </dgm:t>
    </dgm:pt>
    <dgm:pt modelId="{29AD1557-2882-4852-97B8-30442DF1744A}" type="sibTrans" cxnId="{B83AF952-E852-4FCE-B169-F222B59DA6B7}">
      <dgm:prSet/>
      <dgm:spPr/>
      <dgm:t>
        <a:bodyPr/>
        <a:lstStyle/>
        <a:p>
          <a:endParaRPr lang="en-US"/>
        </a:p>
      </dgm:t>
    </dgm:pt>
    <dgm:pt modelId="{CFDA5ADA-0952-48D1-8BA2-3568FCC21BB1}">
      <dgm:prSet phldrT="[Text]"/>
      <dgm:spPr>
        <a:xfrm>
          <a:off x="1305942" y="865003"/>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Well</a:t>
          </a:r>
        </a:p>
      </dgm:t>
    </dgm:pt>
    <dgm:pt modelId="{362C267D-E849-4B64-8AE0-57132AD2C596}" type="parTrans" cxnId="{CCF7DE52-1938-4412-8DD3-298A1B720C44}">
      <dgm:prSet/>
      <dgm:spPr/>
      <dgm:t>
        <a:bodyPr/>
        <a:lstStyle/>
        <a:p>
          <a:endParaRPr lang="en-US"/>
        </a:p>
      </dgm:t>
    </dgm:pt>
    <dgm:pt modelId="{1F834FCE-D5AA-4162-9C9F-86C97D8DC400}" type="sibTrans" cxnId="{CCF7DE52-1938-4412-8DD3-298A1B720C44}">
      <dgm:prSet/>
      <dgm:spPr/>
      <dgm:t>
        <a:bodyPr/>
        <a:lstStyle/>
        <a:p>
          <a:endParaRPr lang="en-US"/>
        </a:p>
      </dgm:t>
    </dgm:pt>
    <dgm:pt modelId="{DDBA8DFF-722F-4F69-B8AD-CF35C5BE4510}">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On- campus structure</a:t>
          </a:r>
        </a:p>
      </dgm:t>
    </dgm:pt>
    <dgm:pt modelId="{B861E943-8A95-4D44-B829-6602FC2A14E5}" type="parTrans" cxnId="{88F549AE-51AB-463D-9CC5-1900E8C656A2}">
      <dgm:prSet/>
      <dgm:spPr/>
      <dgm:t>
        <a:bodyPr/>
        <a:lstStyle/>
        <a:p>
          <a:endParaRPr lang="en-US"/>
        </a:p>
      </dgm:t>
    </dgm:pt>
    <dgm:pt modelId="{DDDF65D1-D71E-488D-B9DC-CF36BC3BF65C}" type="sibTrans" cxnId="{88F549AE-51AB-463D-9CC5-1900E8C656A2}">
      <dgm:prSet/>
      <dgm:spPr/>
      <dgm:t>
        <a:bodyPr/>
        <a:lstStyle/>
        <a:p>
          <a:endParaRPr lang="en-US"/>
        </a:p>
      </dgm:t>
    </dgm:pt>
    <dgm:pt modelId="{46FCFFF6-E4F6-49F0-8C25-C44BE0F2C6D9}">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Seasonal</a:t>
          </a:r>
        </a:p>
      </dgm:t>
    </dgm:pt>
    <dgm:pt modelId="{308BD472-EC07-44B3-8E80-F0A69102EE16}" type="parTrans" cxnId="{D47C1AF9-3DE6-4D8F-A60B-D7D8E4C3BC49}">
      <dgm:prSet/>
      <dgm:spPr/>
      <dgm:t>
        <a:bodyPr/>
        <a:lstStyle/>
        <a:p>
          <a:endParaRPr lang="en-US"/>
        </a:p>
      </dgm:t>
    </dgm:pt>
    <dgm:pt modelId="{0B5EAB72-B577-4A4B-9393-00D651646A6A}" type="sibTrans" cxnId="{D47C1AF9-3DE6-4D8F-A60B-D7D8E4C3BC49}">
      <dgm:prSet/>
      <dgm:spPr/>
      <dgm:t>
        <a:bodyPr/>
        <a:lstStyle/>
        <a:p>
          <a:endParaRPr lang="en-US"/>
        </a:p>
      </dgm:t>
    </dgm:pt>
    <dgm:pt modelId="{D4CB9FFD-63EE-4F6F-A83E-DD54223ECA3E}">
      <dgm:prSet phldrT="[Text]"/>
      <dgm:spPr>
        <a:xfrm>
          <a:off x="2520570" y="865003"/>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Kibos River</a:t>
          </a:r>
        </a:p>
      </dgm:t>
    </dgm:pt>
    <dgm:pt modelId="{F01005BC-6FC7-472F-A9EC-7517A6810D71}" type="parTrans" cxnId="{EEEEC642-E8B6-4C8B-867D-D86E158591DC}">
      <dgm:prSet/>
      <dgm:spPr/>
      <dgm:t>
        <a:bodyPr/>
        <a:lstStyle/>
        <a:p>
          <a:endParaRPr lang="en-US"/>
        </a:p>
      </dgm:t>
    </dgm:pt>
    <dgm:pt modelId="{23601D0E-C7DF-44BB-9D32-E3A190FA4460}" type="sibTrans" cxnId="{EEEEC642-E8B6-4C8B-867D-D86E158591DC}">
      <dgm:prSet/>
      <dgm:spPr/>
      <dgm:t>
        <a:bodyPr/>
        <a:lstStyle/>
        <a:p>
          <a:endParaRPr lang="en-US"/>
        </a:p>
      </dgm:t>
    </dgm:pt>
    <dgm:pt modelId="{6BC71825-735B-456C-B76E-AA4903EF41E6}">
      <dgm:prSet phldrT="[Text]"/>
      <dgm:spPr>
        <a:xfrm>
          <a:off x="2520570"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Geographical feature, seasonal</a:t>
          </a:r>
        </a:p>
      </dgm:t>
    </dgm:pt>
    <dgm:pt modelId="{E7220EAD-84C2-43CA-B5E0-C0DBC9972890}" type="parTrans" cxnId="{3B9479AD-32CB-4879-9CBF-AC0D53F03B3E}">
      <dgm:prSet/>
      <dgm:spPr/>
      <dgm:t>
        <a:bodyPr/>
        <a:lstStyle/>
        <a:p>
          <a:endParaRPr lang="en-US"/>
        </a:p>
      </dgm:t>
    </dgm:pt>
    <dgm:pt modelId="{D859859E-5A54-4DFC-A573-1F5C9C121E33}" type="sibTrans" cxnId="{3B9479AD-32CB-4879-9CBF-AC0D53F03B3E}">
      <dgm:prSet/>
      <dgm:spPr/>
      <dgm:t>
        <a:bodyPr/>
        <a:lstStyle/>
        <a:p>
          <a:endParaRPr lang="en-US"/>
        </a:p>
      </dgm:t>
    </dgm:pt>
    <dgm:pt modelId="{520660DF-3EE8-48EB-A128-8C7D635277F7}">
      <dgm:prSet phldrT="[Text]"/>
      <dgm:spPr>
        <a:xfrm>
          <a:off x="2520570"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Shared by the Community &amp; domestic animals</a:t>
          </a:r>
        </a:p>
      </dgm:t>
    </dgm:pt>
    <dgm:pt modelId="{5A6B03AB-5F44-40FF-B053-1E7D1F0BD0B6}" type="parTrans" cxnId="{FD705C49-25C5-4174-88FD-A3F37C7020C7}">
      <dgm:prSet/>
      <dgm:spPr/>
      <dgm:t>
        <a:bodyPr/>
        <a:lstStyle/>
        <a:p>
          <a:endParaRPr lang="en-US"/>
        </a:p>
      </dgm:t>
    </dgm:pt>
    <dgm:pt modelId="{4BA32C54-C7CC-4BC0-9FB9-93E05602B893}" type="sibTrans" cxnId="{FD705C49-25C5-4174-88FD-A3F37C7020C7}">
      <dgm:prSet/>
      <dgm:spPr/>
      <dgm:t>
        <a:bodyPr/>
        <a:lstStyle/>
        <a:p>
          <a:endParaRPr lang="en-US"/>
        </a:p>
      </dgm:t>
    </dgm:pt>
    <dgm:pt modelId="{5368804E-8075-4480-9498-50241266BDC8}">
      <dgm:prSet phldrT="[Text]"/>
      <dgm:spPr>
        <a:xfrm>
          <a:off x="3588" y="49651"/>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Metered &amp; costed</a:t>
          </a:r>
        </a:p>
      </dgm:t>
    </dgm:pt>
    <dgm:pt modelId="{CB4CAFA7-48B8-4045-9DE8-0916B75196DC}" type="parTrans" cxnId="{98AD5133-AA31-474F-B2FD-50C763A4A474}">
      <dgm:prSet/>
      <dgm:spPr/>
      <dgm:t>
        <a:bodyPr/>
        <a:lstStyle/>
        <a:p>
          <a:endParaRPr lang="en-US"/>
        </a:p>
      </dgm:t>
    </dgm:pt>
    <dgm:pt modelId="{7C11F95C-D9A4-4690-B8DD-42A3BABBD68C}" type="sibTrans" cxnId="{98AD5133-AA31-474F-B2FD-50C763A4A474}">
      <dgm:prSet/>
      <dgm:spPr/>
      <dgm:t>
        <a:bodyPr/>
        <a:lstStyle/>
        <a:p>
          <a:endParaRPr lang="en-US"/>
        </a:p>
      </dgm:t>
    </dgm:pt>
    <dgm:pt modelId="{E988D58A-27FB-4972-9039-DF95A729E6D9}">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Mechanical breakdown</a:t>
          </a:r>
        </a:p>
      </dgm:t>
    </dgm:pt>
    <dgm:pt modelId="{56AC1FCF-8114-4417-B4A6-F2CACD2FBD24}" type="parTrans" cxnId="{364F4DA8-CDA7-47EC-BE04-D267BC4FD628}">
      <dgm:prSet/>
      <dgm:spPr/>
      <dgm:t>
        <a:bodyPr/>
        <a:lstStyle/>
        <a:p>
          <a:endParaRPr lang="en-US"/>
        </a:p>
      </dgm:t>
    </dgm:pt>
    <dgm:pt modelId="{555FE714-6DCE-42E2-BACF-267357A278C0}" type="sibTrans" cxnId="{364F4DA8-CDA7-47EC-BE04-D267BC4FD628}">
      <dgm:prSet/>
      <dgm:spPr/>
      <dgm:t>
        <a:bodyPr/>
        <a:lstStyle/>
        <a:p>
          <a:endParaRPr lang="en-US"/>
        </a:p>
      </dgm:t>
    </dgm:pt>
    <dgm:pt modelId="{068EC7B0-21B3-4389-9166-B61C232303F9}">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Often polluted</a:t>
          </a:r>
        </a:p>
      </dgm:t>
    </dgm:pt>
    <dgm:pt modelId="{35E1366E-8C3A-42D0-9D3D-1B696791A478}" type="parTrans" cxnId="{CBD544AB-0460-4779-878B-230487828D80}">
      <dgm:prSet/>
      <dgm:spPr/>
      <dgm:t>
        <a:bodyPr/>
        <a:lstStyle/>
        <a:p>
          <a:endParaRPr lang="en-US"/>
        </a:p>
      </dgm:t>
    </dgm:pt>
    <dgm:pt modelId="{992BF428-2425-4DDA-ACB1-227FA226DC72}" type="sibTrans" cxnId="{CBD544AB-0460-4779-878B-230487828D80}">
      <dgm:prSet/>
      <dgm:spPr/>
      <dgm:t>
        <a:bodyPr/>
        <a:lstStyle/>
        <a:p>
          <a:endParaRPr lang="en-US"/>
        </a:p>
      </dgm:t>
    </dgm:pt>
    <dgm:pt modelId="{514C6E07-9AC7-40F5-B9CB-92C0DEC7BBA8}">
      <dgm:prSet phldrT="[Text]"/>
      <dgm:spPr>
        <a:xfrm>
          <a:off x="2520570"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Pollutted by affluent emisions from Kibos Sugar factory &amp; allied indutries</a:t>
          </a:r>
        </a:p>
      </dgm:t>
    </dgm:pt>
    <dgm:pt modelId="{5472E0E6-7F96-4897-9B10-F92044B3B5D2}" type="parTrans" cxnId="{805B1438-B9E1-45DE-97ED-B00C4927B690}">
      <dgm:prSet/>
      <dgm:spPr/>
      <dgm:t>
        <a:bodyPr/>
        <a:lstStyle/>
        <a:p>
          <a:endParaRPr lang="en-US"/>
        </a:p>
      </dgm:t>
    </dgm:pt>
    <dgm:pt modelId="{644DBC3E-2463-46BB-833F-836DC5C69D75}" type="sibTrans" cxnId="{805B1438-B9E1-45DE-97ED-B00C4927B690}">
      <dgm:prSet/>
      <dgm:spPr/>
      <dgm:t>
        <a:bodyPr/>
        <a:lstStyle/>
        <a:p>
          <a:endParaRPr lang="en-US"/>
        </a:p>
      </dgm:t>
    </dgm:pt>
    <dgm:pt modelId="{9673FA2A-4557-46A0-AE66-2274CAB932C9}">
      <dgm:prSet/>
      <dgm:spPr>
        <a:xfrm>
          <a:off x="47451" y="2276991"/>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Solution</a:t>
          </a:r>
        </a:p>
      </dgm:t>
    </dgm:pt>
    <dgm:pt modelId="{56625749-95B1-4C3A-8846-4450421E44D5}" type="parTrans" cxnId="{F5AFAF0F-F167-4C4B-BF66-E42333D57E44}">
      <dgm:prSet/>
      <dgm:spPr/>
      <dgm:t>
        <a:bodyPr/>
        <a:lstStyle/>
        <a:p>
          <a:endParaRPr lang="en-US"/>
        </a:p>
      </dgm:t>
    </dgm:pt>
    <dgm:pt modelId="{715DA913-3F23-47A0-A33D-FF8EDDC8F541}" type="sibTrans" cxnId="{F5AFAF0F-F167-4C4B-BF66-E42333D57E44}">
      <dgm:prSet/>
      <dgm:spPr/>
      <dgm:t>
        <a:bodyPr/>
        <a:lstStyle/>
        <a:p>
          <a:endParaRPr lang="en-US"/>
        </a:p>
      </dgm:t>
    </dgm:pt>
    <dgm:pt modelId="{22FF36BB-327D-4F6B-A986-7876BB4D348B}">
      <dgm:prSet/>
      <dgm:spPr>
        <a:xfrm>
          <a:off x="47451"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Drill a Borehole</a:t>
          </a:r>
        </a:p>
      </dgm:t>
    </dgm:pt>
    <dgm:pt modelId="{1A97256F-D840-465C-BD77-60ACC752419B}" type="parTrans" cxnId="{A5E33656-795B-4773-BA46-812ED7BE9FA1}">
      <dgm:prSet/>
      <dgm:spPr/>
      <dgm:t>
        <a:bodyPr/>
        <a:lstStyle/>
        <a:p>
          <a:endParaRPr lang="en-US"/>
        </a:p>
      </dgm:t>
    </dgm:pt>
    <dgm:pt modelId="{42155A51-D027-4C18-8D47-C42CC0330EE7}" type="sibTrans" cxnId="{A5E33656-795B-4773-BA46-812ED7BE9FA1}">
      <dgm:prSet/>
      <dgm:spPr/>
      <dgm:t>
        <a:bodyPr/>
        <a:lstStyle/>
        <a:p>
          <a:endParaRPr lang="en-US"/>
        </a:p>
      </dgm:t>
    </dgm:pt>
    <dgm:pt modelId="{73EA0A19-7E25-4B4F-B610-E83B58BE0850}">
      <dgm:prSet/>
      <dgm:spPr>
        <a:xfrm>
          <a:off x="47451"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Equip with solar powered water pump</a:t>
          </a:r>
        </a:p>
      </dgm:t>
    </dgm:pt>
    <dgm:pt modelId="{BA5D54AF-AB9F-450A-A767-03660B96A2BC}" type="parTrans" cxnId="{BCB150D6-CAA7-4CDC-A507-9B37BD9C8A20}">
      <dgm:prSet/>
      <dgm:spPr/>
      <dgm:t>
        <a:bodyPr/>
        <a:lstStyle/>
        <a:p>
          <a:endParaRPr lang="en-US"/>
        </a:p>
      </dgm:t>
    </dgm:pt>
    <dgm:pt modelId="{9528C764-0C96-4956-B4F1-CE7692AB6B9B}" type="sibTrans" cxnId="{BCB150D6-CAA7-4CDC-A507-9B37BD9C8A20}">
      <dgm:prSet/>
      <dgm:spPr/>
      <dgm:t>
        <a:bodyPr/>
        <a:lstStyle/>
        <a:p>
          <a:endParaRPr lang="en-US"/>
        </a:p>
      </dgm:t>
    </dgm:pt>
    <dgm:pt modelId="{89134D0A-F817-4D0E-AEC5-034799B62068}">
      <dgm:prSet/>
      <dgm:spPr>
        <a:xfrm>
          <a:off x="47451"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Meter &amp; Regulate</a:t>
          </a:r>
        </a:p>
      </dgm:t>
    </dgm:pt>
    <dgm:pt modelId="{0A7A3F1B-A969-471C-941F-4AE0908CFC24}" type="parTrans" cxnId="{5311BE9C-BDBA-4610-9AB1-CEB996A91514}">
      <dgm:prSet/>
      <dgm:spPr/>
      <dgm:t>
        <a:bodyPr/>
        <a:lstStyle/>
        <a:p>
          <a:endParaRPr lang="en-US"/>
        </a:p>
      </dgm:t>
    </dgm:pt>
    <dgm:pt modelId="{9CBA5A34-3696-4637-AD0F-75A59B85BF08}" type="sibTrans" cxnId="{5311BE9C-BDBA-4610-9AB1-CEB996A91514}">
      <dgm:prSet/>
      <dgm:spPr/>
      <dgm:t>
        <a:bodyPr/>
        <a:lstStyle/>
        <a:p>
          <a:endParaRPr lang="en-US"/>
        </a:p>
      </dgm:t>
    </dgm:pt>
    <dgm:pt modelId="{2F2EED4C-CB0F-4778-B471-BA454F23B0CF}">
      <dgm:prSet/>
      <dgm:spPr>
        <a:xfrm>
          <a:off x="1262079" y="2276991"/>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Strategy</a:t>
          </a:r>
        </a:p>
      </dgm:t>
    </dgm:pt>
    <dgm:pt modelId="{1FB6199C-6290-431C-9798-72741F0EC702}" type="parTrans" cxnId="{EAF56D66-2309-478E-B026-9C45ADF52ACF}">
      <dgm:prSet/>
      <dgm:spPr/>
      <dgm:t>
        <a:bodyPr/>
        <a:lstStyle/>
        <a:p>
          <a:endParaRPr lang="en-US"/>
        </a:p>
      </dgm:t>
    </dgm:pt>
    <dgm:pt modelId="{BA145B1E-FA53-45EB-808A-C6CE8E3F1B2A}" type="sibTrans" cxnId="{EAF56D66-2309-478E-B026-9C45ADF52ACF}">
      <dgm:prSet/>
      <dgm:spPr/>
      <dgm:t>
        <a:bodyPr/>
        <a:lstStyle/>
        <a:p>
          <a:endParaRPr lang="en-US"/>
        </a:p>
      </dgm:t>
    </dgm:pt>
    <dgm:pt modelId="{9D5B52CF-2D32-48A8-A9ED-EB9A66136D55}">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Work with Hydrotech Tank Solutions</a:t>
          </a:r>
        </a:p>
      </dgm:t>
    </dgm:pt>
    <dgm:pt modelId="{95CE4C91-49F6-4645-BCF1-AF27DCBE6E4E}" type="parTrans" cxnId="{BFC60F22-B57E-4859-948E-45D1610FFE42}">
      <dgm:prSet/>
      <dgm:spPr/>
      <dgm:t>
        <a:bodyPr/>
        <a:lstStyle/>
        <a:p>
          <a:endParaRPr lang="en-US"/>
        </a:p>
      </dgm:t>
    </dgm:pt>
    <dgm:pt modelId="{349650B9-D40B-4CB8-81A1-97085148AF8C}" type="sibTrans" cxnId="{BFC60F22-B57E-4859-948E-45D1610FFE42}">
      <dgm:prSet/>
      <dgm:spPr/>
      <dgm:t>
        <a:bodyPr/>
        <a:lstStyle/>
        <a:p>
          <a:endParaRPr lang="en-US"/>
        </a:p>
      </dgm:t>
    </dgm:pt>
    <dgm:pt modelId="{7E87877A-5DD1-438F-8298-4C37DF1C35CB}">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Source for companies and qualified contractors</a:t>
          </a:r>
        </a:p>
      </dgm:t>
    </dgm:pt>
    <dgm:pt modelId="{90C36C1B-D087-4A3F-81B2-AB07B320ADEC}" type="parTrans" cxnId="{7BE99446-419B-4FA3-B7CB-094DAEA0DF37}">
      <dgm:prSet/>
      <dgm:spPr/>
      <dgm:t>
        <a:bodyPr/>
        <a:lstStyle/>
        <a:p>
          <a:endParaRPr lang="en-US"/>
        </a:p>
      </dgm:t>
    </dgm:pt>
    <dgm:pt modelId="{F3F246BE-05A8-47C1-844D-25AE860E6934}" type="sibTrans" cxnId="{7BE99446-419B-4FA3-B7CB-094DAEA0DF37}">
      <dgm:prSet/>
      <dgm:spPr/>
      <dgm:t>
        <a:bodyPr/>
        <a:lstStyle/>
        <a:p>
          <a:endParaRPr lang="en-US"/>
        </a:p>
      </dgm:t>
    </dgm:pt>
    <dgm:pt modelId="{3AE73293-CC95-466B-BECD-739BF2A6D105}">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Evaluate capability &amp; competence</a:t>
          </a:r>
        </a:p>
      </dgm:t>
    </dgm:pt>
    <dgm:pt modelId="{15C8D383-BAC2-475B-87E1-A6F8CDF06A53}" type="parTrans" cxnId="{90BCD730-B041-4C68-995B-CB8BEAEED1C5}">
      <dgm:prSet/>
      <dgm:spPr/>
      <dgm:t>
        <a:bodyPr/>
        <a:lstStyle/>
        <a:p>
          <a:endParaRPr lang="en-US"/>
        </a:p>
      </dgm:t>
    </dgm:pt>
    <dgm:pt modelId="{4DFF5359-F6C7-4F62-8A0A-9613F92E796C}" type="sibTrans" cxnId="{90BCD730-B041-4C68-995B-CB8BEAEED1C5}">
      <dgm:prSet/>
      <dgm:spPr/>
      <dgm:t>
        <a:bodyPr/>
        <a:lstStyle/>
        <a:p>
          <a:endParaRPr lang="en-US"/>
        </a:p>
      </dgm:t>
    </dgm:pt>
    <dgm:pt modelId="{3475835A-0E43-424A-9685-D885E19E0D07}">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Incorporate efficiency &amp; cost effectiveness</a:t>
          </a:r>
        </a:p>
      </dgm:t>
    </dgm:pt>
    <dgm:pt modelId="{B5736910-B9FF-4462-8405-28734C8717C6}" type="parTrans" cxnId="{01C068D3-1C6A-4B7B-BCA2-F00DAC31C224}">
      <dgm:prSet/>
      <dgm:spPr/>
      <dgm:t>
        <a:bodyPr/>
        <a:lstStyle/>
        <a:p>
          <a:endParaRPr lang="en-US"/>
        </a:p>
      </dgm:t>
    </dgm:pt>
    <dgm:pt modelId="{A72BE0AF-B472-483F-943F-94C7951FE0AB}" type="sibTrans" cxnId="{01C068D3-1C6A-4B7B-BCA2-F00DAC31C224}">
      <dgm:prSet/>
      <dgm:spPr/>
      <dgm:t>
        <a:bodyPr/>
        <a:lstStyle/>
        <a:p>
          <a:endParaRPr lang="en-US"/>
        </a:p>
      </dgm:t>
    </dgm:pt>
    <dgm:pt modelId="{9ECD3165-9545-4140-A3D0-A720C68DE27E}">
      <dgm:prSet/>
      <dgm:spPr>
        <a:xfrm>
          <a:off x="2476708" y="2276991"/>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Sustainability</a:t>
          </a:r>
        </a:p>
      </dgm:t>
    </dgm:pt>
    <dgm:pt modelId="{151CA684-9E6E-4AF3-91F2-EA9BEE0ACF5D}" type="parTrans" cxnId="{6408320B-BA43-4A48-ABF5-CFAE0240E53D}">
      <dgm:prSet/>
      <dgm:spPr/>
      <dgm:t>
        <a:bodyPr/>
        <a:lstStyle/>
        <a:p>
          <a:endParaRPr lang="en-US"/>
        </a:p>
      </dgm:t>
    </dgm:pt>
    <dgm:pt modelId="{F5169100-3A9F-478A-BEAF-CB9CA7E125EC}" type="sibTrans" cxnId="{6408320B-BA43-4A48-ABF5-CFAE0240E53D}">
      <dgm:prSet/>
      <dgm:spPr/>
      <dgm:t>
        <a:bodyPr/>
        <a:lstStyle/>
        <a:p>
          <a:endParaRPr lang="en-US"/>
        </a:p>
      </dgm:t>
    </dgm:pt>
    <dgm:pt modelId="{FBA35989-512A-42FA-881B-617B3492F182}">
      <dgm:prSet/>
      <dgm:spPr>
        <a:xfrm>
          <a:off x="2476708"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Harvest the water</a:t>
          </a:r>
        </a:p>
      </dgm:t>
    </dgm:pt>
    <dgm:pt modelId="{12A0B97B-57AE-4275-911B-AB6BE6BF14E2}" type="parTrans" cxnId="{81C7DE51-D62D-47F7-A2EA-9500C1D43056}">
      <dgm:prSet/>
      <dgm:spPr/>
      <dgm:t>
        <a:bodyPr/>
        <a:lstStyle/>
        <a:p>
          <a:endParaRPr lang="en-US"/>
        </a:p>
      </dgm:t>
    </dgm:pt>
    <dgm:pt modelId="{88025609-BDCA-4E5D-B96F-4B777D08EBD6}" type="sibTrans" cxnId="{81C7DE51-D62D-47F7-A2EA-9500C1D43056}">
      <dgm:prSet/>
      <dgm:spPr/>
      <dgm:t>
        <a:bodyPr/>
        <a:lstStyle/>
        <a:p>
          <a:endParaRPr lang="en-US"/>
        </a:p>
      </dgm:t>
    </dgm:pt>
    <dgm:pt modelId="{A5EF6B34-ADFF-47E2-A6B8-86EEF5E0A269}">
      <dgm:prSet/>
      <dgm:spPr>
        <a:xfrm>
          <a:off x="2476708"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Sell as bottled water to the commuinity</a:t>
          </a:r>
        </a:p>
      </dgm:t>
    </dgm:pt>
    <dgm:pt modelId="{4B68EFF3-3451-497C-9BE8-BD5EECF0336F}" type="parTrans" cxnId="{CD5AE258-23FB-40D3-8799-87156E38C25A}">
      <dgm:prSet/>
      <dgm:spPr/>
      <dgm:t>
        <a:bodyPr/>
        <a:lstStyle/>
        <a:p>
          <a:endParaRPr lang="en-US"/>
        </a:p>
      </dgm:t>
    </dgm:pt>
    <dgm:pt modelId="{E9AF4167-20CF-4DE1-ABBD-9E1AB6CE287A}" type="sibTrans" cxnId="{CD5AE258-23FB-40D3-8799-87156E38C25A}">
      <dgm:prSet/>
      <dgm:spPr/>
      <dgm:t>
        <a:bodyPr/>
        <a:lstStyle/>
        <a:p>
          <a:endParaRPr lang="en-US"/>
        </a:p>
      </dgm:t>
    </dgm:pt>
    <dgm:pt modelId="{7C1CEA1B-C3BB-40CC-87AA-863C6168452D}">
      <dgm:prSet/>
      <dgm:spPr>
        <a:xfrm>
          <a:off x="2476708"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Supplement with the rain water</a:t>
          </a:r>
        </a:p>
      </dgm:t>
    </dgm:pt>
    <dgm:pt modelId="{B6162B3F-25DB-4CD2-A421-B84641E85445}" type="parTrans" cxnId="{4F05483B-3065-4DE0-8911-6625822D6D5C}">
      <dgm:prSet/>
      <dgm:spPr/>
      <dgm:t>
        <a:bodyPr/>
        <a:lstStyle/>
        <a:p>
          <a:endParaRPr lang="en-US"/>
        </a:p>
      </dgm:t>
    </dgm:pt>
    <dgm:pt modelId="{D5433E7F-EFD2-41EE-B9EC-07253A652FB6}" type="sibTrans" cxnId="{4F05483B-3065-4DE0-8911-6625822D6D5C}">
      <dgm:prSet/>
      <dgm:spPr/>
      <dgm:t>
        <a:bodyPr/>
        <a:lstStyle/>
        <a:p>
          <a:endParaRPr lang="en-US"/>
        </a:p>
      </dgm:t>
    </dgm:pt>
    <dgm:pt modelId="{D0A492EE-58D4-422A-94FB-37660E02FAAD}" type="pres">
      <dgm:prSet presAssocID="{A10FC0E9-BFFD-400B-8814-B4EF178CA4DB}" presName="diagram" presStyleCnt="0">
        <dgm:presLayoutVars>
          <dgm:dir/>
          <dgm:animLvl val="lvl"/>
          <dgm:resizeHandles val="exact"/>
        </dgm:presLayoutVars>
      </dgm:prSet>
      <dgm:spPr/>
    </dgm:pt>
    <dgm:pt modelId="{299C1401-DC22-4A03-811C-28232251FF48}" type="pres">
      <dgm:prSet presAssocID="{BF72A7C1-EB8B-489D-B078-E94F96B6467B}" presName="compNode" presStyleCnt="0"/>
      <dgm:spPr/>
    </dgm:pt>
    <dgm:pt modelId="{99AC638A-5500-4A63-9E18-A0E58DDE3621}" type="pres">
      <dgm:prSet presAssocID="{BF72A7C1-EB8B-489D-B078-E94F96B6467B}" presName="childRect" presStyleLbl="bgAcc1" presStyleIdx="0" presStyleCnt="6">
        <dgm:presLayoutVars>
          <dgm:bulletEnabled val="1"/>
        </dgm:presLayoutVars>
      </dgm:prSet>
      <dgm:spPr/>
    </dgm:pt>
    <dgm:pt modelId="{BD03DAA8-A976-4798-9864-733027E7FE2F}" type="pres">
      <dgm:prSet presAssocID="{BF72A7C1-EB8B-489D-B078-E94F96B6467B}" presName="parentText" presStyleLbl="node1" presStyleIdx="0" presStyleCnt="0">
        <dgm:presLayoutVars>
          <dgm:chMax val="0"/>
          <dgm:bulletEnabled val="1"/>
        </dgm:presLayoutVars>
      </dgm:prSet>
      <dgm:spPr/>
    </dgm:pt>
    <dgm:pt modelId="{94D981DF-E51F-4A22-A22D-C5C7A785499B}" type="pres">
      <dgm:prSet presAssocID="{BF72A7C1-EB8B-489D-B078-E94F96B6467B}" presName="parentRect" presStyleLbl="alignNode1" presStyleIdx="0" presStyleCnt="6"/>
      <dgm:spPr/>
    </dgm:pt>
    <dgm:pt modelId="{96A1F544-B257-4557-8CFA-63733FF3F645}" type="pres">
      <dgm:prSet presAssocID="{BF72A7C1-EB8B-489D-B078-E94F96B6467B}" presName="adorn" presStyleLbl="fgAccFollowNode1" presStyleIdx="0" presStyleCnt="6" custScaleX="148255" custScaleY="143879"/>
      <dgm:spPr>
        <a:xfrm>
          <a:off x="676822" y="798313"/>
          <a:ext cx="539042" cy="523131"/>
        </a:xfrm>
        <a:prstGeom prst="ellipse">
          <a:avLst/>
        </a:prstGeom>
        <a:blipFill rotWithShape="1">
          <a:blip xmlns:r="http://schemas.openxmlformats.org/officeDocument/2006/relationships" r:embed="rId1"/>
          <a:srcRect/>
          <a:stretch>
            <a:fillRect t="-9000" b="-9000"/>
          </a:stretch>
        </a:blipFill>
        <a:ln w="12700" cap="flat" cmpd="sng" algn="ctr">
          <a:solidFill>
            <a:srgbClr val="4472C4">
              <a:alpha val="90000"/>
              <a:tint val="40000"/>
              <a:hueOff val="0"/>
              <a:satOff val="0"/>
              <a:lumOff val="0"/>
              <a:alphaOff val="0"/>
            </a:srgbClr>
          </a:solidFill>
          <a:prstDash val="solid"/>
          <a:miter lim="800000"/>
        </a:ln>
        <a:effectLst/>
      </dgm:spPr>
    </dgm:pt>
    <dgm:pt modelId="{2A6B1E05-24E3-471C-8AB4-B58EE73E751D}" type="pres">
      <dgm:prSet presAssocID="{DFB38743-F8B2-4243-87A7-B1C3D6135F15}" presName="sibTrans" presStyleLbl="sibTrans2D1" presStyleIdx="0" presStyleCnt="0"/>
      <dgm:spPr/>
    </dgm:pt>
    <dgm:pt modelId="{6CF523DC-B5FD-4CD7-B743-9DEA4FE7632B}" type="pres">
      <dgm:prSet presAssocID="{CFDA5ADA-0952-48D1-8BA2-3568FCC21BB1}" presName="compNode" presStyleCnt="0"/>
      <dgm:spPr/>
    </dgm:pt>
    <dgm:pt modelId="{E67587E9-1B3D-4D96-AA26-FEE0B0976BF3}" type="pres">
      <dgm:prSet presAssocID="{CFDA5ADA-0952-48D1-8BA2-3568FCC21BB1}" presName="childRect" presStyleLbl="bgAcc1" presStyleIdx="1" presStyleCnt="6">
        <dgm:presLayoutVars>
          <dgm:bulletEnabled val="1"/>
        </dgm:presLayoutVars>
      </dgm:prSet>
      <dgm:spPr/>
    </dgm:pt>
    <dgm:pt modelId="{4F62FB64-6654-450F-9304-A347BDB3F8C3}" type="pres">
      <dgm:prSet presAssocID="{CFDA5ADA-0952-48D1-8BA2-3568FCC21BB1}" presName="parentText" presStyleLbl="node1" presStyleIdx="0" presStyleCnt="0">
        <dgm:presLayoutVars>
          <dgm:chMax val="0"/>
          <dgm:bulletEnabled val="1"/>
        </dgm:presLayoutVars>
      </dgm:prSet>
      <dgm:spPr/>
    </dgm:pt>
    <dgm:pt modelId="{0DB0399F-DF49-49D9-A300-11E2CA1B5CBB}" type="pres">
      <dgm:prSet presAssocID="{CFDA5ADA-0952-48D1-8BA2-3568FCC21BB1}" presName="parentRect" presStyleLbl="alignNode1" presStyleIdx="1" presStyleCnt="6"/>
      <dgm:spPr/>
    </dgm:pt>
    <dgm:pt modelId="{200C0964-4E9D-44E2-9495-8FEAB1627021}" type="pres">
      <dgm:prSet presAssocID="{CFDA5ADA-0952-48D1-8BA2-3568FCC21BB1}" presName="adorn" presStyleLbl="fgAccFollowNode1" presStyleIdx="1" presStyleCnt="6"/>
      <dgm:spPr>
        <a:xfrm>
          <a:off x="2066901" y="917968"/>
          <a:ext cx="363591" cy="363591"/>
        </a:xfrm>
        <a:prstGeom prst="ellipse">
          <a:avLst/>
        </a:prstGeom>
        <a:blipFill rotWithShape="1">
          <a:blip xmlns:r="http://schemas.openxmlformats.org/officeDocument/2006/relationships" r:embed="rId2"/>
          <a:srcRect/>
          <a:stretch>
            <a:fillRect/>
          </a:stretch>
        </a:blipFill>
        <a:ln w="12700" cap="flat" cmpd="sng" algn="ctr">
          <a:solidFill>
            <a:srgbClr val="4472C4">
              <a:alpha val="90000"/>
              <a:tint val="40000"/>
              <a:hueOff val="0"/>
              <a:satOff val="0"/>
              <a:lumOff val="0"/>
              <a:alphaOff val="0"/>
            </a:srgbClr>
          </a:solidFill>
          <a:prstDash val="solid"/>
          <a:miter lim="800000"/>
        </a:ln>
        <a:effectLst/>
      </dgm:spPr>
    </dgm:pt>
    <dgm:pt modelId="{C2763A3C-05AC-4E3B-9F84-2DAE82134B8F}" type="pres">
      <dgm:prSet presAssocID="{1F834FCE-D5AA-4162-9C9F-86C97D8DC400}" presName="sibTrans" presStyleLbl="sibTrans2D1" presStyleIdx="0" presStyleCnt="0"/>
      <dgm:spPr/>
    </dgm:pt>
    <dgm:pt modelId="{7C70EB77-9A33-43A4-8153-3E6C90F22AAB}" type="pres">
      <dgm:prSet presAssocID="{D4CB9FFD-63EE-4F6F-A83E-DD54223ECA3E}" presName="compNode" presStyleCnt="0"/>
      <dgm:spPr/>
    </dgm:pt>
    <dgm:pt modelId="{169C0208-9C7A-4C4C-8DA9-F715D50CB215}" type="pres">
      <dgm:prSet presAssocID="{D4CB9FFD-63EE-4F6F-A83E-DD54223ECA3E}" presName="childRect" presStyleLbl="bgAcc1" presStyleIdx="2" presStyleCnt="6">
        <dgm:presLayoutVars>
          <dgm:bulletEnabled val="1"/>
        </dgm:presLayoutVars>
      </dgm:prSet>
      <dgm:spPr/>
    </dgm:pt>
    <dgm:pt modelId="{5CDEEFBE-1685-4FDD-A662-1B786BABCEF6}" type="pres">
      <dgm:prSet presAssocID="{D4CB9FFD-63EE-4F6F-A83E-DD54223ECA3E}" presName="parentText" presStyleLbl="node1" presStyleIdx="0" presStyleCnt="0">
        <dgm:presLayoutVars>
          <dgm:chMax val="0"/>
          <dgm:bulletEnabled val="1"/>
        </dgm:presLayoutVars>
      </dgm:prSet>
      <dgm:spPr/>
    </dgm:pt>
    <dgm:pt modelId="{E5672411-5969-49FC-8188-A4CEA9FD1A05}" type="pres">
      <dgm:prSet presAssocID="{D4CB9FFD-63EE-4F6F-A83E-DD54223ECA3E}" presName="parentRect" presStyleLbl="alignNode1" presStyleIdx="2" presStyleCnt="6"/>
      <dgm:spPr/>
    </dgm:pt>
    <dgm:pt modelId="{8B0486D3-A3A1-41B1-A0BC-F65521A4E42E}" type="pres">
      <dgm:prSet presAssocID="{D4CB9FFD-63EE-4F6F-A83E-DD54223ECA3E}" presName="adorn" presStyleLbl="fgAccFollowNode1" presStyleIdx="2" presStyleCnt="6"/>
      <dgm:spPr>
        <a:xfrm>
          <a:off x="3281530" y="917968"/>
          <a:ext cx="363591" cy="363591"/>
        </a:xfrm>
        <a:prstGeom prst="ellipse">
          <a:avLst/>
        </a:prstGeom>
        <a:blipFill rotWithShape="1">
          <a:blip xmlns:r="http://schemas.openxmlformats.org/officeDocument/2006/relationships" r:embed="rId3"/>
          <a:srcRect/>
          <a:stretch>
            <a:fillRect l="-22000" r="-22000"/>
          </a:stretch>
        </a:blipFill>
        <a:ln w="12700" cap="flat" cmpd="sng" algn="ctr">
          <a:solidFill>
            <a:srgbClr val="4472C4">
              <a:alpha val="90000"/>
              <a:tint val="40000"/>
              <a:hueOff val="0"/>
              <a:satOff val="0"/>
              <a:lumOff val="0"/>
              <a:alphaOff val="0"/>
            </a:srgbClr>
          </a:solidFill>
          <a:prstDash val="solid"/>
          <a:miter lim="800000"/>
        </a:ln>
        <a:effectLst/>
      </dgm:spPr>
    </dgm:pt>
    <dgm:pt modelId="{AFA6D754-A179-4217-B0AD-A5BAAC548CC9}" type="pres">
      <dgm:prSet presAssocID="{23601D0E-C7DF-44BB-9D32-E3A190FA4460}" presName="sibTrans" presStyleLbl="sibTrans2D1" presStyleIdx="0" presStyleCnt="0"/>
      <dgm:spPr/>
    </dgm:pt>
    <dgm:pt modelId="{06EE1B6D-CAC3-4EBA-B33D-5AFBACF2D9FE}" type="pres">
      <dgm:prSet presAssocID="{9673FA2A-4557-46A0-AE66-2274CAB932C9}" presName="compNode" presStyleCnt="0"/>
      <dgm:spPr/>
    </dgm:pt>
    <dgm:pt modelId="{C2A45802-40B4-40EB-8959-6C677F6BB5E5}" type="pres">
      <dgm:prSet presAssocID="{9673FA2A-4557-46A0-AE66-2274CAB932C9}" presName="childRect" presStyleLbl="bgAcc1" presStyleIdx="3" presStyleCnt="6">
        <dgm:presLayoutVars>
          <dgm:bulletEnabled val="1"/>
        </dgm:presLayoutVars>
      </dgm:prSet>
      <dgm:spPr/>
    </dgm:pt>
    <dgm:pt modelId="{CE2503CA-0FDF-4E39-8959-05E90DC16327}" type="pres">
      <dgm:prSet presAssocID="{9673FA2A-4557-46A0-AE66-2274CAB932C9}" presName="parentText" presStyleLbl="node1" presStyleIdx="0" presStyleCnt="0">
        <dgm:presLayoutVars>
          <dgm:chMax val="0"/>
          <dgm:bulletEnabled val="1"/>
        </dgm:presLayoutVars>
      </dgm:prSet>
      <dgm:spPr/>
    </dgm:pt>
    <dgm:pt modelId="{DEAEED67-370F-437A-9B45-17949748BBCF}" type="pres">
      <dgm:prSet presAssocID="{9673FA2A-4557-46A0-AE66-2274CAB932C9}" presName="parentRect" presStyleLbl="alignNode1" presStyleIdx="3" presStyleCnt="6"/>
      <dgm:spPr/>
    </dgm:pt>
    <dgm:pt modelId="{51FB6CBD-C810-4B6C-BCCB-95A1AC76235F}" type="pres">
      <dgm:prSet presAssocID="{9673FA2A-4557-46A0-AE66-2274CAB932C9}" presName="adorn" presStyleLbl="fgAccFollowNode1" presStyleIdx="3" presStyleCnt="6"/>
      <dgm:spPr>
        <a:xfrm>
          <a:off x="808410" y="2329957"/>
          <a:ext cx="363591" cy="363591"/>
        </a:xfrm>
        <a:prstGeom prst="ellipse">
          <a:avLst/>
        </a:prstGeom>
        <a:blipFill rotWithShape="1">
          <a:blip xmlns:r="http://schemas.openxmlformats.org/officeDocument/2006/relationships" r:embed="rId4"/>
          <a:srcRect/>
          <a:stretch>
            <a:fillRect l="-9000" r="-9000"/>
          </a:stretch>
        </a:blipFill>
        <a:ln w="12700" cap="flat" cmpd="sng" algn="ctr">
          <a:solidFill>
            <a:srgbClr val="4472C4">
              <a:alpha val="90000"/>
              <a:tint val="40000"/>
              <a:hueOff val="0"/>
              <a:satOff val="0"/>
              <a:lumOff val="0"/>
              <a:alphaOff val="0"/>
            </a:srgbClr>
          </a:solidFill>
          <a:prstDash val="solid"/>
          <a:miter lim="800000"/>
        </a:ln>
        <a:effectLst/>
      </dgm:spPr>
    </dgm:pt>
    <dgm:pt modelId="{828B761F-3C61-4FEF-923E-26B102117EA8}" type="pres">
      <dgm:prSet presAssocID="{715DA913-3F23-47A0-A33D-FF8EDDC8F541}" presName="sibTrans" presStyleLbl="sibTrans2D1" presStyleIdx="0" presStyleCnt="0"/>
      <dgm:spPr/>
    </dgm:pt>
    <dgm:pt modelId="{E38F1B5B-2C22-4B42-9766-990F6D948B74}" type="pres">
      <dgm:prSet presAssocID="{2F2EED4C-CB0F-4778-B471-BA454F23B0CF}" presName="compNode" presStyleCnt="0"/>
      <dgm:spPr/>
    </dgm:pt>
    <dgm:pt modelId="{D33CA55E-D5F1-4BF4-9CB1-C81DAAEE168D}" type="pres">
      <dgm:prSet presAssocID="{2F2EED4C-CB0F-4778-B471-BA454F23B0CF}" presName="childRect" presStyleLbl="bgAcc1" presStyleIdx="4" presStyleCnt="6">
        <dgm:presLayoutVars>
          <dgm:bulletEnabled val="1"/>
        </dgm:presLayoutVars>
      </dgm:prSet>
      <dgm:spPr/>
    </dgm:pt>
    <dgm:pt modelId="{1FDB7326-AF82-4F92-9ABF-FC9A55205558}" type="pres">
      <dgm:prSet presAssocID="{2F2EED4C-CB0F-4778-B471-BA454F23B0CF}" presName="parentText" presStyleLbl="node1" presStyleIdx="0" presStyleCnt="0">
        <dgm:presLayoutVars>
          <dgm:chMax val="0"/>
          <dgm:bulletEnabled val="1"/>
        </dgm:presLayoutVars>
      </dgm:prSet>
      <dgm:spPr/>
    </dgm:pt>
    <dgm:pt modelId="{BC7AE086-4493-4426-9AFB-5CF727FA79FC}" type="pres">
      <dgm:prSet presAssocID="{2F2EED4C-CB0F-4778-B471-BA454F23B0CF}" presName="parentRect" presStyleLbl="alignNode1" presStyleIdx="4" presStyleCnt="6"/>
      <dgm:spPr/>
    </dgm:pt>
    <dgm:pt modelId="{E768B77C-04FD-4CB6-B11F-A8F4C3E9144A}" type="pres">
      <dgm:prSet presAssocID="{2F2EED4C-CB0F-4778-B471-BA454F23B0CF}" presName="adorn" presStyleLbl="fgAccFollowNode1" presStyleIdx="4" presStyleCnt="6"/>
      <dgm:spPr>
        <a:xfrm>
          <a:off x="2023038" y="2329957"/>
          <a:ext cx="363591" cy="363591"/>
        </a:xfrm>
        <a:prstGeom prst="ellipse">
          <a:avLst/>
        </a:prstGeom>
        <a:blipFill rotWithShape="1">
          <a:blip xmlns:r="http://schemas.openxmlformats.org/officeDocument/2006/relationships" r:embed="rId5"/>
          <a:srcRect/>
          <a:stretch>
            <a:fillRect l="-1000" r="-1000"/>
          </a:stretch>
        </a:blipFill>
        <a:ln w="12700" cap="flat" cmpd="sng" algn="ctr">
          <a:solidFill>
            <a:srgbClr val="4472C4">
              <a:alpha val="90000"/>
              <a:tint val="40000"/>
              <a:hueOff val="0"/>
              <a:satOff val="0"/>
              <a:lumOff val="0"/>
              <a:alphaOff val="0"/>
            </a:srgbClr>
          </a:solidFill>
          <a:prstDash val="solid"/>
          <a:miter lim="800000"/>
        </a:ln>
        <a:effectLst/>
      </dgm:spPr>
    </dgm:pt>
    <dgm:pt modelId="{8769BAC7-A329-49EA-9D0D-35D5C81E8202}" type="pres">
      <dgm:prSet presAssocID="{BA145B1E-FA53-45EB-808A-C6CE8E3F1B2A}" presName="sibTrans" presStyleLbl="sibTrans2D1" presStyleIdx="0" presStyleCnt="0"/>
      <dgm:spPr/>
    </dgm:pt>
    <dgm:pt modelId="{7B23F129-C39E-4D25-98E0-EABB002AAFF0}" type="pres">
      <dgm:prSet presAssocID="{9ECD3165-9545-4140-A3D0-A720C68DE27E}" presName="compNode" presStyleCnt="0"/>
      <dgm:spPr/>
    </dgm:pt>
    <dgm:pt modelId="{66D2B77F-8D82-46AB-AEA7-6E6051170C98}" type="pres">
      <dgm:prSet presAssocID="{9ECD3165-9545-4140-A3D0-A720C68DE27E}" presName="childRect" presStyleLbl="bgAcc1" presStyleIdx="5" presStyleCnt="6">
        <dgm:presLayoutVars>
          <dgm:bulletEnabled val="1"/>
        </dgm:presLayoutVars>
      </dgm:prSet>
      <dgm:spPr/>
    </dgm:pt>
    <dgm:pt modelId="{19E3FF00-6C29-48C6-9BED-DA43ED4C90E2}" type="pres">
      <dgm:prSet presAssocID="{9ECD3165-9545-4140-A3D0-A720C68DE27E}" presName="parentText" presStyleLbl="node1" presStyleIdx="0" presStyleCnt="0">
        <dgm:presLayoutVars>
          <dgm:chMax val="0"/>
          <dgm:bulletEnabled val="1"/>
        </dgm:presLayoutVars>
      </dgm:prSet>
      <dgm:spPr/>
    </dgm:pt>
    <dgm:pt modelId="{58B12D58-8D44-4BE5-8B7C-1DB06138D017}" type="pres">
      <dgm:prSet presAssocID="{9ECD3165-9545-4140-A3D0-A720C68DE27E}" presName="parentRect" presStyleLbl="alignNode1" presStyleIdx="5" presStyleCnt="6"/>
      <dgm:spPr/>
    </dgm:pt>
    <dgm:pt modelId="{33E84562-DCD4-4251-84F2-63F850F29AF5}" type="pres">
      <dgm:prSet presAssocID="{9ECD3165-9545-4140-A3D0-A720C68DE27E}" presName="adorn" presStyleLbl="fgAccFollowNode1" presStyleIdx="5" presStyleCnt="6"/>
      <dgm:spPr>
        <a:xfrm>
          <a:off x="3237667" y="2329957"/>
          <a:ext cx="363591" cy="363591"/>
        </a:xfrm>
        <a:prstGeom prst="ellipse">
          <a:avLst/>
        </a:prstGeom>
        <a:blipFill rotWithShape="1">
          <a:blip xmlns:r="http://schemas.openxmlformats.org/officeDocument/2006/relationships" r:embed="rId5"/>
          <a:srcRect/>
          <a:stretch>
            <a:fillRect l="-1000" r="-1000"/>
          </a:stretch>
        </a:blipFill>
        <a:ln w="12700" cap="flat" cmpd="sng" algn="ctr">
          <a:solidFill>
            <a:srgbClr val="4472C4">
              <a:alpha val="90000"/>
              <a:tint val="40000"/>
              <a:hueOff val="0"/>
              <a:satOff val="0"/>
              <a:lumOff val="0"/>
              <a:alphaOff val="0"/>
            </a:srgbClr>
          </a:solidFill>
          <a:prstDash val="solid"/>
          <a:miter lim="800000"/>
        </a:ln>
        <a:effectLst/>
      </dgm:spPr>
    </dgm:pt>
  </dgm:ptLst>
  <dgm:cxnLst>
    <dgm:cxn modelId="{B4070E05-FB18-4445-B8E9-E40E6D888123}" type="presOf" srcId="{9ECD3165-9545-4140-A3D0-A720C68DE27E}" destId="{58B12D58-8D44-4BE5-8B7C-1DB06138D017}" srcOrd="1" destOrd="0" presId="urn:microsoft.com/office/officeart/2005/8/layout/bList2"/>
    <dgm:cxn modelId="{77511205-D6A7-465E-88F7-15DC362AD9D6}" type="presOf" srcId="{73EA0A19-7E25-4B4F-B610-E83B58BE0850}" destId="{C2A45802-40B4-40EB-8959-6C677F6BB5E5}" srcOrd="0" destOrd="1" presId="urn:microsoft.com/office/officeart/2005/8/layout/bList2"/>
    <dgm:cxn modelId="{170A0D06-5B59-454D-8927-A45001395E3C}" type="presOf" srcId="{D4CB9FFD-63EE-4F6F-A83E-DD54223ECA3E}" destId="{5CDEEFBE-1685-4FDD-A662-1B786BABCEF6}" srcOrd="0" destOrd="0" presId="urn:microsoft.com/office/officeart/2005/8/layout/bList2"/>
    <dgm:cxn modelId="{6408320B-BA43-4A48-ABF5-CFAE0240E53D}" srcId="{A10FC0E9-BFFD-400B-8814-B4EF178CA4DB}" destId="{9ECD3165-9545-4140-A3D0-A720C68DE27E}" srcOrd="5" destOrd="0" parTransId="{151CA684-9E6E-4AF3-91F2-EA9BEE0ACF5D}" sibTransId="{F5169100-3A9F-478A-BEAF-CB9CA7E125EC}"/>
    <dgm:cxn modelId="{BC277A0D-1E4E-42E1-9F02-D2174FC422B0}" type="presOf" srcId="{22FF36BB-327D-4F6B-A986-7876BB4D348B}" destId="{C2A45802-40B4-40EB-8959-6C677F6BB5E5}" srcOrd="0" destOrd="0" presId="urn:microsoft.com/office/officeart/2005/8/layout/bList2"/>
    <dgm:cxn modelId="{F5AFAF0F-F167-4C4B-BF66-E42333D57E44}" srcId="{A10FC0E9-BFFD-400B-8814-B4EF178CA4DB}" destId="{9673FA2A-4557-46A0-AE66-2274CAB932C9}" srcOrd="3" destOrd="0" parTransId="{56625749-95B1-4C3A-8846-4450421E44D5}" sibTransId="{715DA913-3F23-47A0-A33D-FF8EDDC8F541}"/>
    <dgm:cxn modelId="{E5709E11-2E58-4EC7-ACB7-331FE473D85A}" type="presOf" srcId="{E988D58A-27FB-4972-9039-DF95A729E6D9}" destId="{E67587E9-1B3D-4D96-AA26-FEE0B0976BF3}" srcOrd="0" destOrd="2" presId="urn:microsoft.com/office/officeart/2005/8/layout/bList2"/>
    <dgm:cxn modelId="{4DF43518-CCD5-44E4-9DC0-9B0C0B684746}" type="presOf" srcId="{DDBA8DFF-722F-4F69-B8AD-CF35C5BE4510}" destId="{E67587E9-1B3D-4D96-AA26-FEE0B0976BF3}" srcOrd="0" destOrd="0" presId="urn:microsoft.com/office/officeart/2005/8/layout/bList2"/>
    <dgm:cxn modelId="{BFC60F22-B57E-4859-948E-45D1610FFE42}" srcId="{2F2EED4C-CB0F-4778-B471-BA454F23B0CF}" destId="{9D5B52CF-2D32-48A8-A9ED-EB9A66136D55}" srcOrd="0" destOrd="0" parTransId="{95CE4C91-49F6-4645-BCF1-AF27DCBE6E4E}" sibTransId="{349650B9-D40B-4CB8-81A1-97085148AF8C}"/>
    <dgm:cxn modelId="{7850AF2B-933A-4164-9815-F55520F56298}" srcId="{BF72A7C1-EB8B-489D-B078-E94F96B6467B}" destId="{0EC01767-154E-4174-B87A-2F9459A1AF67}" srcOrd="0" destOrd="0" parTransId="{9CF0F9F5-9290-4F77-A031-FC0775791FD6}" sibTransId="{D20EB977-71DA-464A-BA29-9FCD27031064}"/>
    <dgm:cxn modelId="{90BCD730-B041-4C68-995B-CB8BEAEED1C5}" srcId="{2F2EED4C-CB0F-4778-B471-BA454F23B0CF}" destId="{3AE73293-CC95-466B-BECD-739BF2A6D105}" srcOrd="2" destOrd="0" parTransId="{15C8D383-BAC2-475B-87E1-A6F8CDF06A53}" sibTransId="{4DFF5359-F6C7-4F62-8A0A-9613F92E796C}"/>
    <dgm:cxn modelId="{98AD5133-AA31-474F-B2FD-50C763A4A474}" srcId="{BF72A7C1-EB8B-489D-B078-E94F96B6467B}" destId="{5368804E-8075-4480-9498-50241266BDC8}" srcOrd="2" destOrd="0" parTransId="{CB4CAFA7-48B8-4045-9DE8-0916B75196DC}" sibTransId="{7C11F95C-D9A4-4690-B8DD-42A3BABBD68C}"/>
    <dgm:cxn modelId="{FE7C1836-3F14-47A4-9142-9239AC0CEE0B}" type="presOf" srcId="{9ECD3165-9545-4140-A3D0-A720C68DE27E}" destId="{19E3FF00-6C29-48C6-9BED-DA43ED4C90E2}" srcOrd="0" destOrd="0" presId="urn:microsoft.com/office/officeart/2005/8/layout/bList2"/>
    <dgm:cxn modelId="{805B1438-B9E1-45DE-97ED-B00C4927B690}" srcId="{D4CB9FFD-63EE-4F6F-A83E-DD54223ECA3E}" destId="{514C6E07-9AC7-40F5-B9CB-92C0DEC7BBA8}" srcOrd="2" destOrd="0" parTransId="{5472E0E6-7F96-4897-9B10-F92044B3B5D2}" sibTransId="{644DBC3E-2463-46BB-833F-836DC5C69D75}"/>
    <dgm:cxn modelId="{C6EFAE3A-8195-4DCA-9567-AB98055E58F3}" type="presOf" srcId="{715DA913-3F23-47A0-A33D-FF8EDDC8F541}" destId="{828B761F-3C61-4FEF-923E-26B102117EA8}" srcOrd="0" destOrd="0" presId="urn:microsoft.com/office/officeart/2005/8/layout/bList2"/>
    <dgm:cxn modelId="{4F05483B-3065-4DE0-8911-6625822D6D5C}" srcId="{9ECD3165-9545-4140-A3D0-A720C68DE27E}" destId="{7C1CEA1B-C3BB-40CC-87AA-863C6168452D}" srcOrd="2" destOrd="0" parTransId="{B6162B3F-25DB-4CD2-A421-B84641E85445}" sibTransId="{D5433E7F-EFD2-41EE-B9EC-07253A652FB6}"/>
    <dgm:cxn modelId="{EEEEC642-E8B6-4C8B-867D-D86E158591DC}" srcId="{A10FC0E9-BFFD-400B-8814-B4EF178CA4DB}" destId="{D4CB9FFD-63EE-4F6F-A83E-DD54223ECA3E}" srcOrd="2" destOrd="0" parTransId="{F01005BC-6FC7-472F-A9EC-7517A6810D71}" sibTransId="{23601D0E-C7DF-44BB-9D32-E3A190FA4460}"/>
    <dgm:cxn modelId="{8CD4D662-C854-4DDD-B743-C1538AF3ABDD}" type="presOf" srcId="{89134D0A-F817-4D0E-AEC5-034799B62068}" destId="{C2A45802-40B4-40EB-8959-6C677F6BB5E5}" srcOrd="0" destOrd="2" presId="urn:microsoft.com/office/officeart/2005/8/layout/bList2"/>
    <dgm:cxn modelId="{063EF242-2CC0-416B-885A-4177F1889F5C}" type="presOf" srcId="{D4CB9FFD-63EE-4F6F-A83E-DD54223ECA3E}" destId="{E5672411-5969-49FC-8188-A4CEA9FD1A05}" srcOrd="1" destOrd="0" presId="urn:microsoft.com/office/officeart/2005/8/layout/bList2"/>
    <dgm:cxn modelId="{EAF56D66-2309-478E-B026-9C45ADF52ACF}" srcId="{A10FC0E9-BFFD-400B-8814-B4EF178CA4DB}" destId="{2F2EED4C-CB0F-4778-B471-BA454F23B0CF}" srcOrd="4" destOrd="0" parTransId="{1FB6199C-6290-431C-9798-72741F0EC702}" sibTransId="{BA145B1E-FA53-45EB-808A-C6CE8E3F1B2A}"/>
    <dgm:cxn modelId="{7BE99446-419B-4FA3-B7CB-094DAEA0DF37}" srcId="{2F2EED4C-CB0F-4778-B471-BA454F23B0CF}" destId="{7E87877A-5DD1-438F-8298-4C37DF1C35CB}" srcOrd="1" destOrd="0" parTransId="{90C36C1B-D087-4A3F-81B2-AB07B320ADEC}" sibTransId="{F3F246BE-05A8-47C1-844D-25AE860E6934}"/>
    <dgm:cxn modelId="{F82EF167-81AE-4E53-AA87-854828132C77}" type="presOf" srcId="{9673FA2A-4557-46A0-AE66-2274CAB932C9}" destId="{DEAEED67-370F-437A-9B45-17949748BBCF}" srcOrd="1" destOrd="0" presId="urn:microsoft.com/office/officeart/2005/8/layout/bList2"/>
    <dgm:cxn modelId="{FD705C49-25C5-4174-88FD-A3F37C7020C7}" srcId="{D4CB9FFD-63EE-4F6F-A83E-DD54223ECA3E}" destId="{520660DF-3EE8-48EB-A128-8C7D635277F7}" srcOrd="1" destOrd="0" parTransId="{5A6B03AB-5F44-40FF-B053-1E7D1F0BD0B6}" sibTransId="{4BA32C54-C7CC-4BC0-9FB9-93E05602B893}"/>
    <dgm:cxn modelId="{1F9A4149-6165-474C-9ADC-761D29B0917C}" type="presOf" srcId="{5368804E-8075-4480-9498-50241266BDC8}" destId="{99AC638A-5500-4A63-9E18-A0E58DDE3621}" srcOrd="0" destOrd="2" presId="urn:microsoft.com/office/officeart/2005/8/layout/bList2"/>
    <dgm:cxn modelId="{F70BC949-2DFD-490D-ACB5-75B7DF837134}" type="presOf" srcId="{0EC01767-154E-4174-B87A-2F9459A1AF67}" destId="{99AC638A-5500-4A63-9E18-A0E58DDE3621}" srcOrd="0" destOrd="0" presId="urn:microsoft.com/office/officeart/2005/8/layout/bList2"/>
    <dgm:cxn modelId="{8B799F6B-A0CF-491B-84DC-535D75F685DC}" type="presOf" srcId="{DFB38743-F8B2-4243-87A7-B1C3D6135F15}" destId="{2A6B1E05-24E3-471C-8AB4-B58EE73E751D}" srcOrd="0" destOrd="0" presId="urn:microsoft.com/office/officeart/2005/8/layout/bList2"/>
    <dgm:cxn modelId="{81D6C74B-3775-44F4-BFDA-D5BAE35D1F55}" type="presOf" srcId="{3AE73293-CC95-466B-BECD-739BF2A6D105}" destId="{D33CA55E-D5F1-4BF4-9CB1-C81DAAEE168D}" srcOrd="0" destOrd="2" presId="urn:microsoft.com/office/officeart/2005/8/layout/bList2"/>
    <dgm:cxn modelId="{0F1DE96D-B9A7-44BB-9FB1-7619B3A87C3D}" type="presOf" srcId="{23601D0E-C7DF-44BB-9D32-E3A190FA4460}" destId="{AFA6D754-A179-4217-B0AD-A5BAAC548CC9}" srcOrd="0" destOrd="0" presId="urn:microsoft.com/office/officeart/2005/8/layout/bList2"/>
    <dgm:cxn modelId="{2851FA70-189E-4B88-B479-3FDD85C4FF17}" type="presOf" srcId="{514C6E07-9AC7-40F5-B9CB-92C0DEC7BBA8}" destId="{169C0208-9C7A-4C4C-8DA9-F715D50CB215}" srcOrd="0" destOrd="2" presId="urn:microsoft.com/office/officeart/2005/8/layout/bList2"/>
    <dgm:cxn modelId="{81C7DE51-D62D-47F7-A2EA-9500C1D43056}" srcId="{9ECD3165-9545-4140-A3D0-A720C68DE27E}" destId="{FBA35989-512A-42FA-881B-617B3492F182}" srcOrd="0" destOrd="0" parTransId="{12A0B97B-57AE-4275-911B-AB6BE6BF14E2}" sibTransId="{88025609-BDCA-4E5D-B96F-4B777D08EBD6}"/>
    <dgm:cxn modelId="{24982D72-0611-455E-B2C1-363A8C323F01}" type="presOf" srcId="{068EC7B0-21B3-4389-9166-B61C232303F9}" destId="{E67587E9-1B3D-4D96-AA26-FEE0B0976BF3}" srcOrd="0" destOrd="3" presId="urn:microsoft.com/office/officeart/2005/8/layout/bList2"/>
    <dgm:cxn modelId="{CCF7DE52-1938-4412-8DD3-298A1B720C44}" srcId="{A10FC0E9-BFFD-400B-8814-B4EF178CA4DB}" destId="{CFDA5ADA-0952-48D1-8BA2-3568FCC21BB1}" srcOrd="1" destOrd="0" parTransId="{362C267D-E849-4B64-8AE0-57132AD2C596}" sibTransId="{1F834FCE-D5AA-4162-9C9F-86C97D8DC400}"/>
    <dgm:cxn modelId="{B83AF952-E852-4FCE-B169-F222B59DA6B7}" srcId="{BF72A7C1-EB8B-489D-B078-E94F96B6467B}" destId="{4F71F795-5AB6-4EE3-83EF-D2AB9D568E3E}" srcOrd="1" destOrd="0" parTransId="{5790F531-D811-4E7A-8697-35EB9EF9A034}" sibTransId="{29AD1557-2882-4852-97B8-30442DF1744A}"/>
    <dgm:cxn modelId="{A8024B54-45D7-4EE9-B46F-ADDB7C11871D}" type="presOf" srcId="{BA145B1E-FA53-45EB-808A-C6CE8E3F1B2A}" destId="{8769BAC7-A329-49EA-9D0D-35D5C81E8202}" srcOrd="0" destOrd="0" presId="urn:microsoft.com/office/officeart/2005/8/layout/bList2"/>
    <dgm:cxn modelId="{A5E33656-795B-4773-BA46-812ED7BE9FA1}" srcId="{9673FA2A-4557-46A0-AE66-2274CAB932C9}" destId="{22FF36BB-327D-4F6B-A986-7876BB4D348B}" srcOrd="0" destOrd="0" parTransId="{1A97256F-D840-465C-BD77-60ACC752419B}" sibTransId="{42155A51-D027-4C18-8D47-C42CC0330EE7}"/>
    <dgm:cxn modelId="{CD5AE258-23FB-40D3-8799-87156E38C25A}" srcId="{9ECD3165-9545-4140-A3D0-A720C68DE27E}" destId="{A5EF6B34-ADFF-47E2-A6B8-86EEF5E0A269}" srcOrd="1" destOrd="0" parTransId="{4B68EFF3-3451-497C-9BE8-BD5EECF0336F}" sibTransId="{E9AF4167-20CF-4DE1-ABBD-9E1AB6CE287A}"/>
    <dgm:cxn modelId="{460E9F7A-8960-402E-B764-967568477244}" type="presOf" srcId="{4F71F795-5AB6-4EE3-83EF-D2AB9D568E3E}" destId="{99AC638A-5500-4A63-9E18-A0E58DDE3621}" srcOrd="0" destOrd="1" presId="urn:microsoft.com/office/officeart/2005/8/layout/bList2"/>
    <dgm:cxn modelId="{C86C447B-CB58-496C-8834-5B4013793129}" type="presOf" srcId="{46FCFFF6-E4F6-49F0-8C25-C44BE0F2C6D9}" destId="{E67587E9-1B3D-4D96-AA26-FEE0B0976BF3}" srcOrd="0" destOrd="1" presId="urn:microsoft.com/office/officeart/2005/8/layout/bList2"/>
    <dgm:cxn modelId="{329CBB7B-6D84-46ED-ACE4-86A9C50027DC}" type="presOf" srcId="{1F834FCE-D5AA-4162-9C9F-86C97D8DC400}" destId="{C2763A3C-05AC-4E3B-9F84-2DAE82134B8F}" srcOrd="0" destOrd="0" presId="urn:microsoft.com/office/officeart/2005/8/layout/bList2"/>
    <dgm:cxn modelId="{C947F17F-9A2F-4475-AA39-4751AEC49B54}" type="presOf" srcId="{9D5B52CF-2D32-48A8-A9ED-EB9A66136D55}" destId="{D33CA55E-D5F1-4BF4-9CB1-C81DAAEE168D}" srcOrd="0" destOrd="0" presId="urn:microsoft.com/office/officeart/2005/8/layout/bList2"/>
    <dgm:cxn modelId="{F3CC6D80-B0CD-404B-8BB8-5F9C2D2E283E}" type="presOf" srcId="{A5EF6B34-ADFF-47E2-A6B8-86EEF5E0A269}" destId="{66D2B77F-8D82-46AB-AEA7-6E6051170C98}" srcOrd="0" destOrd="1" presId="urn:microsoft.com/office/officeart/2005/8/layout/bList2"/>
    <dgm:cxn modelId="{035B0886-4FAE-4BD4-8583-A04EDF61D67D}" type="presOf" srcId="{CFDA5ADA-0952-48D1-8BA2-3568FCC21BB1}" destId="{4F62FB64-6654-450F-9304-A347BDB3F8C3}" srcOrd="0" destOrd="0" presId="urn:microsoft.com/office/officeart/2005/8/layout/bList2"/>
    <dgm:cxn modelId="{0438C695-7620-43A8-85F3-DD52B62BA4AB}" type="presOf" srcId="{BF72A7C1-EB8B-489D-B078-E94F96B6467B}" destId="{BD03DAA8-A976-4798-9864-733027E7FE2F}" srcOrd="0" destOrd="0" presId="urn:microsoft.com/office/officeart/2005/8/layout/bList2"/>
    <dgm:cxn modelId="{6D711796-2168-4737-8F94-8279D640DDB8}" type="presOf" srcId="{520660DF-3EE8-48EB-A128-8C7D635277F7}" destId="{169C0208-9C7A-4C4C-8DA9-F715D50CB215}" srcOrd="0" destOrd="1" presId="urn:microsoft.com/office/officeart/2005/8/layout/bList2"/>
    <dgm:cxn modelId="{A652D99A-76E0-4A87-A703-A6C66C65D17A}" type="presOf" srcId="{3475835A-0E43-424A-9685-D885E19E0D07}" destId="{D33CA55E-D5F1-4BF4-9CB1-C81DAAEE168D}" srcOrd="0" destOrd="3" presId="urn:microsoft.com/office/officeart/2005/8/layout/bList2"/>
    <dgm:cxn modelId="{5311BE9C-BDBA-4610-9AB1-CEB996A91514}" srcId="{9673FA2A-4557-46A0-AE66-2274CAB932C9}" destId="{89134D0A-F817-4D0E-AEC5-034799B62068}" srcOrd="2" destOrd="0" parTransId="{0A7A3F1B-A969-471C-941F-4AE0908CFC24}" sibTransId="{9CBA5A34-3696-4637-AD0F-75A59B85BF08}"/>
    <dgm:cxn modelId="{0F895CA2-803F-4587-A294-E353F3E0BB9E}" type="presOf" srcId="{2F2EED4C-CB0F-4778-B471-BA454F23B0CF}" destId="{1FDB7326-AF82-4F92-9ABF-FC9A55205558}" srcOrd="0" destOrd="0" presId="urn:microsoft.com/office/officeart/2005/8/layout/bList2"/>
    <dgm:cxn modelId="{B48DCEA6-E03C-4D71-939B-FC98BF5BC3D8}" type="presOf" srcId="{CFDA5ADA-0952-48D1-8BA2-3568FCC21BB1}" destId="{0DB0399F-DF49-49D9-A300-11E2CA1B5CBB}" srcOrd="1" destOrd="0" presId="urn:microsoft.com/office/officeart/2005/8/layout/bList2"/>
    <dgm:cxn modelId="{364F4DA8-CDA7-47EC-BE04-D267BC4FD628}" srcId="{CFDA5ADA-0952-48D1-8BA2-3568FCC21BB1}" destId="{E988D58A-27FB-4972-9039-DF95A729E6D9}" srcOrd="2" destOrd="0" parTransId="{56AC1FCF-8114-4417-B4A6-F2CACD2FBD24}" sibTransId="{555FE714-6DCE-42E2-BACF-267357A278C0}"/>
    <dgm:cxn modelId="{CBD544AB-0460-4779-878B-230487828D80}" srcId="{CFDA5ADA-0952-48D1-8BA2-3568FCC21BB1}" destId="{068EC7B0-21B3-4389-9166-B61C232303F9}" srcOrd="3" destOrd="0" parTransId="{35E1366E-8C3A-42D0-9D3D-1B696791A478}" sibTransId="{992BF428-2425-4DDA-ACB1-227FA226DC72}"/>
    <dgm:cxn modelId="{3B9479AD-32CB-4879-9CBF-AC0D53F03B3E}" srcId="{D4CB9FFD-63EE-4F6F-A83E-DD54223ECA3E}" destId="{6BC71825-735B-456C-B76E-AA4903EF41E6}" srcOrd="0" destOrd="0" parTransId="{E7220EAD-84C2-43CA-B5E0-C0DBC9972890}" sibTransId="{D859859E-5A54-4DFC-A573-1F5C9C121E33}"/>
    <dgm:cxn modelId="{88F549AE-51AB-463D-9CC5-1900E8C656A2}" srcId="{CFDA5ADA-0952-48D1-8BA2-3568FCC21BB1}" destId="{DDBA8DFF-722F-4F69-B8AD-CF35C5BE4510}" srcOrd="0" destOrd="0" parTransId="{B861E943-8A95-4D44-B829-6602FC2A14E5}" sibTransId="{DDDF65D1-D71E-488D-B9DC-CF36BC3BF65C}"/>
    <dgm:cxn modelId="{476529C7-B528-4D8F-9B1F-BBBF7E3C6FF7}" type="presOf" srcId="{6BC71825-735B-456C-B76E-AA4903EF41E6}" destId="{169C0208-9C7A-4C4C-8DA9-F715D50CB215}" srcOrd="0" destOrd="0" presId="urn:microsoft.com/office/officeart/2005/8/layout/bList2"/>
    <dgm:cxn modelId="{9264CBC7-C690-4D1C-8D41-5B8365C4F0C2}" type="presOf" srcId="{A10FC0E9-BFFD-400B-8814-B4EF178CA4DB}" destId="{D0A492EE-58D4-422A-94FB-37660E02FAAD}" srcOrd="0" destOrd="0" presId="urn:microsoft.com/office/officeart/2005/8/layout/bList2"/>
    <dgm:cxn modelId="{01C068D3-1C6A-4B7B-BCA2-F00DAC31C224}" srcId="{2F2EED4C-CB0F-4778-B471-BA454F23B0CF}" destId="{3475835A-0E43-424A-9685-D885E19E0D07}" srcOrd="3" destOrd="0" parTransId="{B5736910-B9FF-4462-8405-28734C8717C6}" sibTransId="{A72BE0AF-B472-483F-943F-94C7951FE0AB}"/>
    <dgm:cxn modelId="{BCB150D6-CAA7-4CDC-A507-9B37BD9C8A20}" srcId="{9673FA2A-4557-46A0-AE66-2274CAB932C9}" destId="{73EA0A19-7E25-4B4F-B610-E83B58BE0850}" srcOrd="1" destOrd="0" parTransId="{BA5D54AF-AB9F-450A-A767-03660B96A2BC}" sibTransId="{9528C764-0C96-4956-B4F1-CE7692AB6B9B}"/>
    <dgm:cxn modelId="{6C0674EC-A2E5-4373-9644-63B0C6D9ADD0}" type="presOf" srcId="{2F2EED4C-CB0F-4778-B471-BA454F23B0CF}" destId="{BC7AE086-4493-4426-9AFB-5CF727FA79FC}" srcOrd="1" destOrd="0" presId="urn:microsoft.com/office/officeart/2005/8/layout/bList2"/>
    <dgm:cxn modelId="{AC782FEF-8820-451E-B425-484BCE130042}" type="presOf" srcId="{BF72A7C1-EB8B-489D-B078-E94F96B6467B}" destId="{94D981DF-E51F-4A22-A22D-C5C7A785499B}" srcOrd="1" destOrd="0" presId="urn:microsoft.com/office/officeart/2005/8/layout/bList2"/>
    <dgm:cxn modelId="{13618DF0-4A7E-4578-8FE1-9F4A2013E1F8}" type="presOf" srcId="{9673FA2A-4557-46A0-AE66-2274CAB932C9}" destId="{CE2503CA-0FDF-4E39-8959-05E90DC16327}" srcOrd="0" destOrd="0" presId="urn:microsoft.com/office/officeart/2005/8/layout/bList2"/>
    <dgm:cxn modelId="{E9573EF1-C5C6-4333-966D-2B8D62554386}" type="presOf" srcId="{7E87877A-5DD1-438F-8298-4C37DF1C35CB}" destId="{D33CA55E-D5F1-4BF4-9CB1-C81DAAEE168D}" srcOrd="0" destOrd="1" presId="urn:microsoft.com/office/officeart/2005/8/layout/bList2"/>
    <dgm:cxn modelId="{F530E7F1-6E57-4584-84C8-079413AA76BF}" srcId="{A10FC0E9-BFFD-400B-8814-B4EF178CA4DB}" destId="{BF72A7C1-EB8B-489D-B078-E94F96B6467B}" srcOrd="0" destOrd="0" parTransId="{2F288484-643D-4DCE-ABE9-29EF693B4D26}" sibTransId="{DFB38743-F8B2-4243-87A7-B1C3D6135F15}"/>
    <dgm:cxn modelId="{D47C1AF9-3DE6-4D8F-A60B-D7D8E4C3BC49}" srcId="{CFDA5ADA-0952-48D1-8BA2-3568FCC21BB1}" destId="{46FCFFF6-E4F6-49F0-8C25-C44BE0F2C6D9}" srcOrd="1" destOrd="0" parTransId="{308BD472-EC07-44B3-8E80-F0A69102EE16}" sibTransId="{0B5EAB72-B577-4A4B-9393-00D651646A6A}"/>
    <dgm:cxn modelId="{2DFA39FB-FAB1-4F95-A6C0-A1CCEF12A31E}" type="presOf" srcId="{FBA35989-512A-42FA-881B-617B3492F182}" destId="{66D2B77F-8D82-46AB-AEA7-6E6051170C98}" srcOrd="0" destOrd="0" presId="urn:microsoft.com/office/officeart/2005/8/layout/bList2"/>
    <dgm:cxn modelId="{05E71CFF-7CFE-453F-AFC9-E21D094F7214}" type="presOf" srcId="{7C1CEA1B-C3BB-40CC-87AA-863C6168452D}" destId="{66D2B77F-8D82-46AB-AEA7-6E6051170C98}" srcOrd="0" destOrd="2" presId="urn:microsoft.com/office/officeart/2005/8/layout/bList2"/>
    <dgm:cxn modelId="{4E6A33CB-72B2-420F-85BF-F9A7D34E83C1}" type="presParOf" srcId="{D0A492EE-58D4-422A-94FB-37660E02FAAD}" destId="{299C1401-DC22-4A03-811C-28232251FF48}" srcOrd="0" destOrd="0" presId="urn:microsoft.com/office/officeart/2005/8/layout/bList2"/>
    <dgm:cxn modelId="{ABDDC1BE-2EB5-42E8-9C4C-5E1210C35B95}" type="presParOf" srcId="{299C1401-DC22-4A03-811C-28232251FF48}" destId="{99AC638A-5500-4A63-9E18-A0E58DDE3621}" srcOrd="0" destOrd="0" presId="urn:microsoft.com/office/officeart/2005/8/layout/bList2"/>
    <dgm:cxn modelId="{FF239F44-B49D-4532-B08A-ADC1E1A9BE97}" type="presParOf" srcId="{299C1401-DC22-4A03-811C-28232251FF48}" destId="{BD03DAA8-A976-4798-9864-733027E7FE2F}" srcOrd="1" destOrd="0" presId="urn:microsoft.com/office/officeart/2005/8/layout/bList2"/>
    <dgm:cxn modelId="{1ED9651C-C3E7-47D1-A694-1E564E874869}" type="presParOf" srcId="{299C1401-DC22-4A03-811C-28232251FF48}" destId="{94D981DF-E51F-4A22-A22D-C5C7A785499B}" srcOrd="2" destOrd="0" presId="urn:microsoft.com/office/officeart/2005/8/layout/bList2"/>
    <dgm:cxn modelId="{54325328-F0C0-462D-93B1-9465D837EBEA}" type="presParOf" srcId="{299C1401-DC22-4A03-811C-28232251FF48}" destId="{96A1F544-B257-4557-8CFA-63733FF3F645}" srcOrd="3" destOrd="0" presId="urn:microsoft.com/office/officeart/2005/8/layout/bList2"/>
    <dgm:cxn modelId="{AAA272D5-D463-4D23-B5AA-2D79C95CF723}" type="presParOf" srcId="{D0A492EE-58D4-422A-94FB-37660E02FAAD}" destId="{2A6B1E05-24E3-471C-8AB4-B58EE73E751D}" srcOrd="1" destOrd="0" presId="urn:microsoft.com/office/officeart/2005/8/layout/bList2"/>
    <dgm:cxn modelId="{C0C1F6C1-BC43-42D6-AF2F-D6AC1FF0BAD4}" type="presParOf" srcId="{D0A492EE-58D4-422A-94FB-37660E02FAAD}" destId="{6CF523DC-B5FD-4CD7-B743-9DEA4FE7632B}" srcOrd="2" destOrd="0" presId="urn:microsoft.com/office/officeart/2005/8/layout/bList2"/>
    <dgm:cxn modelId="{874D13DD-8B6F-477F-A75B-FCCCE37BF171}" type="presParOf" srcId="{6CF523DC-B5FD-4CD7-B743-9DEA4FE7632B}" destId="{E67587E9-1B3D-4D96-AA26-FEE0B0976BF3}" srcOrd="0" destOrd="0" presId="urn:microsoft.com/office/officeart/2005/8/layout/bList2"/>
    <dgm:cxn modelId="{1B9B7D00-7AF8-493E-9419-6DEED32B7345}" type="presParOf" srcId="{6CF523DC-B5FD-4CD7-B743-9DEA4FE7632B}" destId="{4F62FB64-6654-450F-9304-A347BDB3F8C3}" srcOrd="1" destOrd="0" presId="urn:microsoft.com/office/officeart/2005/8/layout/bList2"/>
    <dgm:cxn modelId="{FB1574D1-01F3-4B26-A8CC-D8AFF39D4A69}" type="presParOf" srcId="{6CF523DC-B5FD-4CD7-B743-9DEA4FE7632B}" destId="{0DB0399F-DF49-49D9-A300-11E2CA1B5CBB}" srcOrd="2" destOrd="0" presId="urn:microsoft.com/office/officeart/2005/8/layout/bList2"/>
    <dgm:cxn modelId="{2C572271-8894-4174-86EE-C2E4CD961E5D}" type="presParOf" srcId="{6CF523DC-B5FD-4CD7-B743-9DEA4FE7632B}" destId="{200C0964-4E9D-44E2-9495-8FEAB1627021}" srcOrd="3" destOrd="0" presId="urn:microsoft.com/office/officeart/2005/8/layout/bList2"/>
    <dgm:cxn modelId="{7FEE4D77-D93C-46FD-9230-7682C830B6EC}" type="presParOf" srcId="{D0A492EE-58D4-422A-94FB-37660E02FAAD}" destId="{C2763A3C-05AC-4E3B-9F84-2DAE82134B8F}" srcOrd="3" destOrd="0" presId="urn:microsoft.com/office/officeart/2005/8/layout/bList2"/>
    <dgm:cxn modelId="{49E8736D-1451-41FF-B0EA-F889159D23AC}" type="presParOf" srcId="{D0A492EE-58D4-422A-94FB-37660E02FAAD}" destId="{7C70EB77-9A33-43A4-8153-3E6C90F22AAB}" srcOrd="4" destOrd="0" presId="urn:microsoft.com/office/officeart/2005/8/layout/bList2"/>
    <dgm:cxn modelId="{089A1212-6C24-4B93-BC58-979CA93CDA9F}" type="presParOf" srcId="{7C70EB77-9A33-43A4-8153-3E6C90F22AAB}" destId="{169C0208-9C7A-4C4C-8DA9-F715D50CB215}" srcOrd="0" destOrd="0" presId="urn:microsoft.com/office/officeart/2005/8/layout/bList2"/>
    <dgm:cxn modelId="{41ECF940-D3C3-48AF-B6FD-AD524D572299}" type="presParOf" srcId="{7C70EB77-9A33-43A4-8153-3E6C90F22AAB}" destId="{5CDEEFBE-1685-4FDD-A662-1B786BABCEF6}" srcOrd="1" destOrd="0" presId="urn:microsoft.com/office/officeart/2005/8/layout/bList2"/>
    <dgm:cxn modelId="{63FCD309-0C6E-48F8-B3DA-B892DA17676F}" type="presParOf" srcId="{7C70EB77-9A33-43A4-8153-3E6C90F22AAB}" destId="{E5672411-5969-49FC-8188-A4CEA9FD1A05}" srcOrd="2" destOrd="0" presId="urn:microsoft.com/office/officeart/2005/8/layout/bList2"/>
    <dgm:cxn modelId="{3CE01D99-8026-472D-A9F9-421DCDF071F8}" type="presParOf" srcId="{7C70EB77-9A33-43A4-8153-3E6C90F22AAB}" destId="{8B0486D3-A3A1-41B1-A0BC-F65521A4E42E}" srcOrd="3" destOrd="0" presId="urn:microsoft.com/office/officeart/2005/8/layout/bList2"/>
    <dgm:cxn modelId="{35391C9E-460B-45F3-B1F4-5E00DB79248E}" type="presParOf" srcId="{D0A492EE-58D4-422A-94FB-37660E02FAAD}" destId="{AFA6D754-A179-4217-B0AD-A5BAAC548CC9}" srcOrd="5" destOrd="0" presId="urn:microsoft.com/office/officeart/2005/8/layout/bList2"/>
    <dgm:cxn modelId="{4C1B1B04-AA5C-4D98-902C-617937237C56}" type="presParOf" srcId="{D0A492EE-58D4-422A-94FB-37660E02FAAD}" destId="{06EE1B6D-CAC3-4EBA-B33D-5AFBACF2D9FE}" srcOrd="6" destOrd="0" presId="urn:microsoft.com/office/officeart/2005/8/layout/bList2"/>
    <dgm:cxn modelId="{3CEDF6DB-6F06-440F-ACE2-E63E74EE7286}" type="presParOf" srcId="{06EE1B6D-CAC3-4EBA-B33D-5AFBACF2D9FE}" destId="{C2A45802-40B4-40EB-8959-6C677F6BB5E5}" srcOrd="0" destOrd="0" presId="urn:microsoft.com/office/officeart/2005/8/layout/bList2"/>
    <dgm:cxn modelId="{75470EA8-7C48-47DC-81D5-3C032A8C3D3A}" type="presParOf" srcId="{06EE1B6D-CAC3-4EBA-B33D-5AFBACF2D9FE}" destId="{CE2503CA-0FDF-4E39-8959-05E90DC16327}" srcOrd="1" destOrd="0" presId="urn:microsoft.com/office/officeart/2005/8/layout/bList2"/>
    <dgm:cxn modelId="{642069BE-62A9-430B-8505-050663E07CFF}" type="presParOf" srcId="{06EE1B6D-CAC3-4EBA-B33D-5AFBACF2D9FE}" destId="{DEAEED67-370F-437A-9B45-17949748BBCF}" srcOrd="2" destOrd="0" presId="urn:microsoft.com/office/officeart/2005/8/layout/bList2"/>
    <dgm:cxn modelId="{CF6FB93B-02B8-4C58-93D7-02A710A1DDDF}" type="presParOf" srcId="{06EE1B6D-CAC3-4EBA-B33D-5AFBACF2D9FE}" destId="{51FB6CBD-C810-4B6C-BCCB-95A1AC76235F}" srcOrd="3" destOrd="0" presId="urn:microsoft.com/office/officeart/2005/8/layout/bList2"/>
    <dgm:cxn modelId="{3466D41C-280D-4CDD-B1EA-D3106979F3C8}" type="presParOf" srcId="{D0A492EE-58D4-422A-94FB-37660E02FAAD}" destId="{828B761F-3C61-4FEF-923E-26B102117EA8}" srcOrd="7" destOrd="0" presId="urn:microsoft.com/office/officeart/2005/8/layout/bList2"/>
    <dgm:cxn modelId="{3AD1F1AB-1285-4E7D-BC7E-B591ADC5E494}" type="presParOf" srcId="{D0A492EE-58D4-422A-94FB-37660E02FAAD}" destId="{E38F1B5B-2C22-4B42-9766-990F6D948B74}" srcOrd="8" destOrd="0" presId="urn:microsoft.com/office/officeart/2005/8/layout/bList2"/>
    <dgm:cxn modelId="{66B7D4D3-37F8-4687-8A1D-FA0594FE43EB}" type="presParOf" srcId="{E38F1B5B-2C22-4B42-9766-990F6D948B74}" destId="{D33CA55E-D5F1-4BF4-9CB1-C81DAAEE168D}" srcOrd="0" destOrd="0" presId="urn:microsoft.com/office/officeart/2005/8/layout/bList2"/>
    <dgm:cxn modelId="{FADA20D7-7C40-4EAD-A20C-08811B86849C}" type="presParOf" srcId="{E38F1B5B-2C22-4B42-9766-990F6D948B74}" destId="{1FDB7326-AF82-4F92-9ABF-FC9A55205558}" srcOrd="1" destOrd="0" presId="urn:microsoft.com/office/officeart/2005/8/layout/bList2"/>
    <dgm:cxn modelId="{66BC6CB4-FFB3-4C44-A65A-99467F54E1C9}" type="presParOf" srcId="{E38F1B5B-2C22-4B42-9766-990F6D948B74}" destId="{BC7AE086-4493-4426-9AFB-5CF727FA79FC}" srcOrd="2" destOrd="0" presId="urn:microsoft.com/office/officeart/2005/8/layout/bList2"/>
    <dgm:cxn modelId="{9F453AA6-2E02-491A-B709-CBE5FA0449B2}" type="presParOf" srcId="{E38F1B5B-2C22-4B42-9766-990F6D948B74}" destId="{E768B77C-04FD-4CB6-B11F-A8F4C3E9144A}" srcOrd="3" destOrd="0" presId="urn:microsoft.com/office/officeart/2005/8/layout/bList2"/>
    <dgm:cxn modelId="{ABEB815F-6607-4271-BCD2-7ED2F6190B1B}" type="presParOf" srcId="{D0A492EE-58D4-422A-94FB-37660E02FAAD}" destId="{8769BAC7-A329-49EA-9D0D-35D5C81E8202}" srcOrd="9" destOrd="0" presId="urn:microsoft.com/office/officeart/2005/8/layout/bList2"/>
    <dgm:cxn modelId="{63086F7B-3CD4-4F14-926C-0F2F0702759E}" type="presParOf" srcId="{D0A492EE-58D4-422A-94FB-37660E02FAAD}" destId="{7B23F129-C39E-4D25-98E0-EABB002AAFF0}" srcOrd="10" destOrd="0" presId="urn:microsoft.com/office/officeart/2005/8/layout/bList2"/>
    <dgm:cxn modelId="{29793C36-FEA9-4823-A129-EF9CFB5AF44C}" type="presParOf" srcId="{7B23F129-C39E-4D25-98E0-EABB002AAFF0}" destId="{66D2B77F-8D82-46AB-AEA7-6E6051170C98}" srcOrd="0" destOrd="0" presId="urn:microsoft.com/office/officeart/2005/8/layout/bList2"/>
    <dgm:cxn modelId="{56FA9218-1DF0-4CAF-8B78-22F6D815779D}" type="presParOf" srcId="{7B23F129-C39E-4D25-98E0-EABB002AAFF0}" destId="{19E3FF00-6C29-48C6-9BED-DA43ED4C90E2}" srcOrd="1" destOrd="0" presId="urn:microsoft.com/office/officeart/2005/8/layout/bList2"/>
    <dgm:cxn modelId="{D49F1111-DE38-4DE9-BCBC-E8D9FF203C75}" type="presParOf" srcId="{7B23F129-C39E-4D25-98E0-EABB002AAFF0}" destId="{58B12D58-8D44-4BE5-8B7C-1DB06138D017}" srcOrd="2" destOrd="0" presId="urn:microsoft.com/office/officeart/2005/8/layout/bList2"/>
    <dgm:cxn modelId="{1F9052EC-2FD6-48BA-B5DF-ACBE013D5F6C}" type="presParOf" srcId="{7B23F129-C39E-4D25-98E0-EABB002AAFF0}" destId="{33E84562-DCD4-4251-84F2-63F850F29AF5}" srcOrd="3" destOrd="0" presId="urn:microsoft.com/office/officeart/2005/8/layout/bList2"/>
  </dgm:cxnLst>
  <dgm:bg>
    <a:solidFill>
      <a:schemeClr val="accent6"/>
    </a:solidFill>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10FC0E9-BFFD-400B-8814-B4EF178CA4DB}" type="doc">
      <dgm:prSet loTypeId="urn:microsoft.com/office/officeart/2005/8/layout/bList2" loCatId="list" qsTypeId="urn:microsoft.com/office/officeart/2005/8/quickstyle/simple1" qsCatId="simple" csTypeId="urn:microsoft.com/office/officeart/2005/8/colors/accent1_2" csCatId="accent1" phldr="1"/>
      <dgm:spPr/>
      <dgm:t>
        <a:bodyPr/>
        <a:lstStyle/>
        <a:p>
          <a:endParaRPr lang="en-US"/>
        </a:p>
      </dgm:t>
    </dgm:pt>
    <dgm:pt modelId="{BF72A7C1-EB8B-489D-B078-E94F96B6467B}">
      <dgm:prSet phldrT="[Text]"/>
      <dgm:spPr>
        <a:xfrm>
          <a:off x="3588" y="825118"/>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KIWASCO</a:t>
          </a:r>
        </a:p>
      </dgm:t>
    </dgm:pt>
    <dgm:pt modelId="{2F288484-643D-4DCE-ABE9-29EF693B4D26}" type="parTrans" cxnId="{F530E7F1-6E57-4584-84C8-079413AA76BF}">
      <dgm:prSet/>
      <dgm:spPr/>
      <dgm:t>
        <a:bodyPr/>
        <a:lstStyle/>
        <a:p>
          <a:endParaRPr lang="en-US"/>
        </a:p>
      </dgm:t>
    </dgm:pt>
    <dgm:pt modelId="{DFB38743-F8B2-4243-87A7-B1C3D6135F15}" type="sibTrans" cxnId="{F530E7F1-6E57-4584-84C8-079413AA76BF}">
      <dgm:prSet/>
      <dgm:spPr/>
      <dgm:t>
        <a:bodyPr/>
        <a:lstStyle/>
        <a:p>
          <a:endParaRPr lang="en-US"/>
        </a:p>
      </dgm:t>
    </dgm:pt>
    <dgm:pt modelId="{0EC01767-154E-4174-B87A-2F9459A1AF67}">
      <dgm:prSet phldrT="[Text]"/>
      <dgm:spPr>
        <a:xfrm>
          <a:off x="3588" y="49651"/>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Water from Kisumu County</a:t>
          </a:r>
        </a:p>
      </dgm:t>
    </dgm:pt>
    <dgm:pt modelId="{9CF0F9F5-9290-4F77-A031-FC0775791FD6}" type="parTrans" cxnId="{7850AF2B-933A-4164-9815-F55520F56298}">
      <dgm:prSet/>
      <dgm:spPr/>
      <dgm:t>
        <a:bodyPr/>
        <a:lstStyle/>
        <a:p>
          <a:endParaRPr lang="en-US"/>
        </a:p>
      </dgm:t>
    </dgm:pt>
    <dgm:pt modelId="{D20EB977-71DA-464A-BA29-9FCD27031064}" type="sibTrans" cxnId="{7850AF2B-933A-4164-9815-F55520F56298}">
      <dgm:prSet/>
      <dgm:spPr/>
      <dgm:t>
        <a:bodyPr/>
        <a:lstStyle/>
        <a:p>
          <a:endParaRPr lang="en-US"/>
        </a:p>
      </dgm:t>
    </dgm:pt>
    <dgm:pt modelId="{4F71F795-5AB6-4EE3-83EF-D2AB9D568E3E}">
      <dgm:prSet phldrT="[Text]"/>
      <dgm:spPr>
        <a:xfrm>
          <a:off x="3588" y="49651"/>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Rationed water</a:t>
          </a:r>
        </a:p>
      </dgm:t>
    </dgm:pt>
    <dgm:pt modelId="{5790F531-D811-4E7A-8697-35EB9EF9A034}" type="parTrans" cxnId="{B83AF952-E852-4FCE-B169-F222B59DA6B7}">
      <dgm:prSet/>
      <dgm:spPr/>
      <dgm:t>
        <a:bodyPr/>
        <a:lstStyle/>
        <a:p>
          <a:endParaRPr lang="en-US"/>
        </a:p>
      </dgm:t>
    </dgm:pt>
    <dgm:pt modelId="{29AD1557-2882-4852-97B8-30442DF1744A}" type="sibTrans" cxnId="{B83AF952-E852-4FCE-B169-F222B59DA6B7}">
      <dgm:prSet/>
      <dgm:spPr/>
      <dgm:t>
        <a:bodyPr/>
        <a:lstStyle/>
        <a:p>
          <a:endParaRPr lang="en-US"/>
        </a:p>
      </dgm:t>
    </dgm:pt>
    <dgm:pt modelId="{CFDA5ADA-0952-48D1-8BA2-3568FCC21BB1}">
      <dgm:prSet phldrT="[Text]"/>
      <dgm:spPr>
        <a:xfrm>
          <a:off x="1305942" y="865003"/>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Well</a:t>
          </a:r>
        </a:p>
      </dgm:t>
    </dgm:pt>
    <dgm:pt modelId="{362C267D-E849-4B64-8AE0-57132AD2C596}" type="parTrans" cxnId="{CCF7DE52-1938-4412-8DD3-298A1B720C44}">
      <dgm:prSet/>
      <dgm:spPr/>
      <dgm:t>
        <a:bodyPr/>
        <a:lstStyle/>
        <a:p>
          <a:endParaRPr lang="en-US"/>
        </a:p>
      </dgm:t>
    </dgm:pt>
    <dgm:pt modelId="{1F834FCE-D5AA-4162-9C9F-86C97D8DC400}" type="sibTrans" cxnId="{CCF7DE52-1938-4412-8DD3-298A1B720C44}">
      <dgm:prSet/>
      <dgm:spPr/>
      <dgm:t>
        <a:bodyPr/>
        <a:lstStyle/>
        <a:p>
          <a:endParaRPr lang="en-US"/>
        </a:p>
      </dgm:t>
    </dgm:pt>
    <dgm:pt modelId="{DDBA8DFF-722F-4F69-B8AD-CF35C5BE4510}">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On- campus structure</a:t>
          </a:r>
        </a:p>
      </dgm:t>
    </dgm:pt>
    <dgm:pt modelId="{B861E943-8A95-4D44-B829-6602FC2A14E5}" type="parTrans" cxnId="{88F549AE-51AB-463D-9CC5-1900E8C656A2}">
      <dgm:prSet/>
      <dgm:spPr/>
      <dgm:t>
        <a:bodyPr/>
        <a:lstStyle/>
        <a:p>
          <a:endParaRPr lang="en-US"/>
        </a:p>
      </dgm:t>
    </dgm:pt>
    <dgm:pt modelId="{DDDF65D1-D71E-488D-B9DC-CF36BC3BF65C}" type="sibTrans" cxnId="{88F549AE-51AB-463D-9CC5-1900E8C656A2}">
      <dgm:prSet/>
      <dgm:spPr/>
      <dgm:t>
        <a:bodyPr/>
        <a:lstStyle/>
        <a:p>
          <a:endParaRPr lang="en-US"/>
        </a:p>
      </dgm:t>
    </dgm:pt>
    <dgm:pt modelId="{46FCFFF6-E4F6-49F0-8C25-C44BE0F2C6D9}">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Seasonal</a:t>
          </a:r>
        </a:p>
      </dgm:t>
    </dgm:pt>
    <dgm:pt modelId="{308BD472-EC07-44B3-8E80-F0A69102EE16}" type="parTrans" cxnId="{D47C1AF9-3DE6-4D8F-A60B-D7D8E4C3BC49}">
      <dgm:prSet/>
      <dgm:spPr/>
      <dgm:t>
        <a:bodyPr/>
        <a:lstStyle/>
        <a:p>
          <a:endParaRPr lang="en-US"/>
        </a:p>
      </dgm:t>
    </dgm:pt>
    <dgm:pt modelId="{0B5EAB72-B577-4A4B-9393-00D651646A6A}" type="sibTrans" cxnId="{D47C1AF9-3DE6-4D8F-A60B-D7D8E4C3BC49}">
      <dgm:prSet/>
      <dgm:spPr/>
      <dgm:t>
        <a:bodyPr/>
        <a:lstStyle/>
        <a:p>
          <a:endParaRPr lang="en-US"/>
        </a:p>
      </dgm:t>
    </dgm:pt>
    <dgm:pt modelId="{D4CB9FFD-63EE-4F6F-A83E-DD54223ECA3E}">
      <dgm:prSet phldrT="[Text]"/>
      <dgm:spPr>
        <a:xfrm>
          <a:off x="2520570" y="865003"/>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Kibos River</a:t>
          </a:r>
        </a:p>
      </dgm:t>
    </dgm:pt>
    <dgm:pt modelId="{F01005BC-6FC7-472F-A9EC-7517A6810D71}" type="parTrans" cxnId="{EEEEC642-E8B6-4C8B-867D-D86E158591DC}">
      <dgm:prSet/>
      <dgm:spPr/>
      <dgm:t>
        <a:bodyPr/>
        <a:lstStyle/>
        <a:p>
          <a:endParaRPr lang="en-US"/>
        </a:p>
      </dgm:t>
    </dgm:pt>
    <dgm:pt modelId="{23601D0E-C7DF-44BB-9D32-E3A190FA4460}" type="sibTrans" cxnId="{EEEEC642-E8B6-4C8B-867D-D86E158591DC}">
      <dgm:prSet/>
      <dgm:spPr/>
      <dgm:t>
        <a:bodyPr/>
        <a:lstStyle/>
        <a:p>
          <a:endParaRPr lang="en-US"/>
        </a:p>
      </dgm:t>
    </dgm:pt>
    <dgm:pt modelId="{6BC71825-735B-456C-B76E-AA4903EF41E6}">
      <dgm:prSet phldrT="[Text]"/>
      <dgm:spPr>
        <a:xfrm>
          <a:off x="2520570"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Geographical feature, seasonal</a:t>
          </a:r>
        </a:p>
      </dgm:t>
    </dgm:pt>
    <dgm:pt modelId="{E7220EAD-84C2-43CA-B5E0-C0DBC9972890}" type="parTrans" cxnId="{3B9479AD-32CB-4879-9CBF-AC0D53F03B3E}">
      <dgm:prSet/>
      <dgm:spPr/>
      <dgm:t>
        <a:bodyPr/>
        <a:lstStyle/>
        <a:p>
          <a:endParaRPr lang="en-US"/>
        </a:p>
      </dgm:t>
    </dgm:pt>
    <dgm:pt modelId="{D859859E-5A54-4DFC-A573-1F5C9C121E33}" type="sibTrans" cxnId="{3B9479AD-32CB-4879-9CBF-AC0D53F03B3E}">
      <dgm:prSet/>
      <dgm:spPr/>
      <dgm:t>
        <a:bodyPr/>
        <a:lstStyle/>
        <a:p>
          <a:endParaRPr lang="en-US"/>
        </a:p>
      </dgm:t>
    </dgm:pt>
    <dgm:pt modelId="{520660DF-3EE8-48EB-A128-8C7D635277F7}">
      <dgm:prSet phldrT="[Text]"/>
      <dgm:spPr>
        <a:xfrm>
          <a:off x="2520570"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Shared by the Community &amp; domestic animals</a:t>
          </a:r>
        </a:p>
      </dgm:t>
    </dgm:pt>
    <dgm:pt modelId="{5A6B03AB-5F44-40FF-B053-1E7D1F0BD0B6}" type="parTrans" cxnId="{FD705C49-25C5-4174-88FD-A3F37C7020C7}">
      <dgm:prSet/>
      <dgm:spPr/>
      <dgm:t>
        <a:bodyPr/>
        <a:lstStyle/>
        <a:p>
          <a:endParaRPr lang="en-US"/>
        </a:p>
      </dgm:t>
    </dgm:pt>
    <dgm:pt modelId="{4BA32C54-C7CC-4BC0-9FB9-93E05602B893}" type="sibTrans" cxnId="{FD705C49-25C5-4174-88FD-A3F37C7020C7}">
      <dgm:prSet/>
      <dgm:spPr/>
      <dgm:t>
        <a:bodyPr/>
        <a:lstStyle/>
        <a:p>
          <a:endParaRPr lang="en-US"/>
        </a:p>
      </dgm:t>
    </dgm:pt>
    <dgm:pt modelId="{5368804E-8075-4480-9498-50241266BDC8}">
      <dgm:prSet phldrT="[Text]"/>
      <dgm:spPr>
        <a:xfrm>
          <a:off x="3588" y="49651"/>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Metered &amp; costed</a:t>
          </a:r>
        </a:p>
      </dgm:t>
    </dgm:pt>
    <dgm:pt modelId="{CB4CAFA7-48B8-4045-9DE8-0916B75196DC}" type="parTrans" cxnId="{98AD5133-AA31-474F-B2FD-50C763A4A474}">
      <dgm:prSet/>
      <dgm:spPr/>
      <dgm:t>
        <a:bodyPr/>
        <a:lstStyle/>
        <a:p>
          <a:endParaRPr lang="en-US"/>
        </a:p>
      </dgm:t>
    </dgm:pt>
    <dgm:pt modelId="{7C11F95C-D9A4-4690-B8DD-42A3BABBD68C}" type="sibTrans" cxnId="{98AD5133-AA31-474F-B2FD-50C763A4A474}">
      <dgm:prSet/>
      <dgm:spPr/>
      <dgm:t>
        <a:bodyPr/>
        <a:lstStyle/>
        <a:p>
          <a:endParaRPr lang="en-US"/>
        </a:p>
      </dgm:t>
    </dgm:pt>
    <dgm:pt modelId="{E988D58A-27FB-4972-9039-DF95A729E6D9}">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Mechanical breakdown</a:t>
          </a:r>
        </a:p>
      </dgm:t>
    </dgm:pt>
    <dgm:pt modelId="{56AC1FCF-8114-4417-B4A6-F2CACD2FBD24}" type="parTrans" cxnId="{364F4DA8-CDA7-47EC-BE04-D267BC4FD628}">
      <dgm:prSet/>
      <dgm:spPr/>
      <dgm:t>
        <a:bodyPr/>
        <a:lstStyle/>
        <a:p>
          <a:endParaRPr lang="en-US"/>
        </a:p>
      </dgm:t>
    </dgm:pt>
    <dgm:pt modelId="{555FE714-6DCE-42E2-BACF-267357A278C0}" type="sibTrans" cxnId="{364F4DA8-CDA7-47EC-BE04-D267BC4FD628}">
      <dgm:prSet/>
      <dgm:spPr/>
      <dgm:t>
        <a:bodyPr/>
        <a:lstStyle/>
        <a:p>
          <a:endParaRPr lang="en-US"/>
        </a:p>
      </dgm:t>
    </dgm:pt>
    <dgm:pt modelId="{068EC7B0-21B3-4389-9166-B61C232303F9}">
      <dgm:prSet phldrT="[Text]"/>
      <dgm:spPr>
        <a:xfrm>
          <a:off x="1305942"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Often polluted</a:t>
          </a:r>
        </a:p>
      </dgm:t>
    </dgm:pt>
    <dgm:pt modelId="{35E1366E-8C3A-42D0-9D3D-1B696791A478}" type="parTrans" cxnId="{CBD544AB-0460-4779-878B-230487828D80}">
      <dgm:prSet/>
      <dgm:spPr/>
      <dgm:t>
        <a:bodyPr/>
        <a:lstStyle/>
        <a:p>
          <a:endParaRPr lang="en-US"/>
        </a:p>
      </dgm:t>
    </dgm:pt>
    <dgm:pt modelId="{992BF428-2425-4DDA-ACB1-227FA226DC72}" type="sibTrans" cxnId="{CBD544AB-0460-4779-878B-230487828D80}">
      <dgm:prSet/>
      <dgm:spPr/>
      <dgm:t>
        <a:bodyPr/>
        <a:lstStyle/>
        <a:p>
          <a:endParaRPr lang="en-US"/>
        </a:p>
      </dgm:t>
    </dgm:pt>
    <dgm:pt modelId="{514C6E07-9AC7-40F5-B9CB-92C0DEC7BBA8}">
      <dgm:prSet phldrT="[Text]"/>
      <dgm:spPr>
        <a:xfrm>
          <a:off x="2520570" y="89536"/>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Pollutted by affluent emisions from Kibos Sugar factory &amp; allied indutries</a:t>
          </a:r>
        </a:p>
      </dgm:t>
    </dgm:pt>
    <dgm:pt modelId="{5472E0E6-7F96-4897-9B10-F92044B3B5D2}" type="parTrans" cxnId="{805B1438-B9E1-45DE-97ED-B00C4927B690}">
      <dgm:prSet/>
      <dgm:spPr/>
      <dgm:t>
        <a:bodyPr/>
        <a:lstStyle/>
        <a:p>
          <a:endParaRPr lang="en-US"/>
        </a:p>
      </dgm:t>
    </dgm:pt>
    <dgm:pt modelId="{644DBC3E-2463-46BB-833F-836DC5C69D75}" type="sibTrans" cxnId="{805B1438-B9E1-45DE-97ED-B00C4927B690}">
      <dgm:prSet/>
      <dgm:spPr/>
      <dgm:t>
        <a:bodyPr/>
        <a:lstStyle/>
        <a:p>
          <a:endParaRPr lang="en-US"/>
        </a:p>
      </dgm:t>
    </dgm:pt>
    <dgm:pt modelId="{9673FA2A-4557-46A0-AE66-2274CAB932C9}">
      <dgm:prSet/>
      <dgm:spPr>
        <a:xfrm>
          <a:off x="47451" y="2276991"/>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Solution</a:t>
          </a:r>
        </a:p>
      </dgm:t>
    </dgm:pt>
    <dgm:pt modelId="{56625749-95B1-4C3A-8846-4450421E44D5}" type="parTrans" cxnId="{F5AFAF0F-F167-4C4B-BF66-E42333D57E44}">
      <dgm:prSet/>
      <dgm:spPr/>
      <dgm:t>
        <a:bodyPr/>
        <a:lstStyle/>
        <a:p>
          <a:endParaRPr lang="en-US"/>
        </a:p>
      </dgm:t>
    </dgm:pt>
    <dgm:pt modelId="{715DA913-3F23-47A0-A33D-FF8EDDC8F541}" type="sibTrans" cxnId="{F5AFAF0F-F167-4C4B-BF66-E42333D57E44}">
      <dgm:prSet/>
      <dgm:spPr/>
      <dgm:t>
        <a:bodyPr/>
        <a:lstStyle/>
        <a:p>
          <a:endParaRPr lang="en-US"/>
        </a:p>
      </dgm:t>
    </dgm:pt>
    <dgm:pt modelId="{22FF36BB-327D-4F6B-A986-7876BB4D348B}">
      <dgm:prSet/>
      <dgm:spPr>
        <a:xfrm>
          <a:off x="47451"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Drill a Borehole</a:t>
          </a:r>
        </a:p>
      </dgm:t>
    </dgm:pt>
    <dgm:pt modelId="{1A97256F-D840-465C-BD77-60ACC752419B}" type="parTrans" cxnId="{A5E33656-795B-4773-BA46-812ED7BE9FA1}">
      <dgm:prSet/>
      <dgm:spPr/>
      <dgm:t>
        <a:bodyPr/>
        <a:lstStyle/>
        <a:p>
          <a:endParaRPr lang="en-US"/>
        </a:p>
      </dgm:t>
    </dgm:pt>
    <dgm:pt modelId="{42155A51-D027-4C18-8D47-C42CC0330EE7}" type="sibTrans" cxnId="{A5E33656-795B-4773-BA46-812ED7BE9FA1}">
      <dgm:prSet/>
      <dgm:spPr/>
      <dgm:t>
        <a:bodyPr/>
        <a:lstStyle/>
        <a:p>
          <a:endParaRPr lang="en-US"/>
        </a:p>
      </dgm:t>
    </dgm:pt>
    <dgm:pt modelId="{73EA0A19-7E25-4B4F-B610-E83B58BE0850}">
      <dgm:prSet/>
      <dgm:spPr>
        <a:xfrm>
          <a:off x="47451"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Equip with solar powered water pump</a:t>
          </a:r>
        </a:p>
      </dgm:t>
    </dgm:pt>
    <dgm:pt modelId="{BA5D54AF-AB9F-450A-A767-03660B96A2BC}" type="parTrans" cxnId="{BCB150D6-CAA7-4CDC-A507-9B37BD9C8A20}">
      <dgm:prSet/>
      <dgm:spPr/>
      <dgm:t>
        <a:bodyPr/>
        <a:lstStyle/>
        <a:p>
          <a:endParaRPr lang="en-US"/>
        </a:p>
      </dgm:t>
    </dgm:pt>
    <dgm:pt modelId="{9528C764-0C96-4956-B4F1-CE7692AB6B9B}" type="sibTrans" cxnId="{BCB150D6-CAA7-4CDC-A507-9B37BD9C8A20}">
      <dgm:prSet/>
      <dgm:spPr/>
      <dgm:t>
        <a:bodyPr/>
        <a:lstStyle/>
        <a:p>
          <a:endParaRPr lang="en-US"/>
        </a:p>
      </dgm:t>
    </dgm:pt>
    <dgm:pt modelId="{89134D0A-F817-4D0E-AEC5-034799B62068}">
      <dgm:prSet/>
      <dgm:spPr>
        <a:xfrm>
          <a:off x="47451"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Meter &amp; Regulate</a:t>
          </a:r>
        </a:p>
      </dgm:t>
    </dgm:pt>
    <dgm:pt modelId="{0A7A3F1B-A969-471C-941F-4AE0908CFC24}" type="parTrans" cxnId="{5311BE9C-BDBA-4610-9AB1-CEB996A91514}">
      <dgm:prSet/>
      <dgm:spPr/>
      <dgm:t>
        <a:bodyPr/>
        <a:lstStyle/>
        <a:p>
          <a:endParaRPr lang="en-US"/>
        </a:p>
      </dgm:t>
    </dgm:pt>
    <dgm:pt modelId="{9CBA5A34-3696-4637-AD0F-75A59B85BF08}" type="sibTrans" cxnId="{5311BE9C-BDBA-4610-9AB1-CEB996A91514}">
      <dgm:prSet/>
      <dgm:spPr/>
      <dgm:t>
        <a:bodyPr/>
        <a:lstStyle/>
        <a:p>
          <a:endParaRPr lang="en-US"/>
        </a:p>
      </dgm:t>
    </dgm:pt>
    <dgm:pt modelId="{2F2EED4C-CB0F-4778-B471-BA454F23B0CF}">
      <dgm:prSet/>
      <dgm:spPr>
        <a:xfrm>
          <a:off x="1262079" y="2276991"/>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Strategy</a:t>
          </a:r>
        </a:p>
      </dgm:t>
    </dgm:pt>
    <dgm:pt modelId="{1FB6199C-6290-431C-9798-72741F0EC702}" type="parTrans" cxnId="{EAF56D66-2309-478E-B026-9C45ADF52ACF}">
      <dgm:prSet/>
      <dgm:spPr/>
      <dgm:t>
        <a:bodyPr/>
        <a:lstStyle/>
        <a:p>
          <a:endParaRPr lang="en-US"/>
        </a:p>
      </dgm:t>
    </dgm:pt>
    <dgm:pt modelId="{BA145B1E-FA53-45EB-808A-C6CE8E3F1B2A}" type="sibTrans" cxnId="{EAF56D66-2309-478E-B026-9C45ADF52ACF}">
      <dgm:prSet/>
      <dgm:spPr/>
      <dgm:t>
        <a:bodyPr/>
        <a:lstStyle/>
        <a:p>
          <a:endParaRPr lang="en-US"/>
        </a:p>
      </dgm:t>
    </dgm:pt>
    <dgm:pt modelId="{9D5B52CF-2D32-48A8-A9ED-EB9A66136D55}">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Work with Hydrotech Tank Solutions</a:t>
          </a:r>
        </a:p>
      </dgm:t>
    </dgm:pt>
    <dgm:pt modelId="{95CE4C91-49F6-4645-BCF1-AF27DCBE6E4E}" type="parTrans" cxnId="{BFC60F22-B57E-4859-948E-45D1610FFE42}">
      <dgm:prSet/>
      <dgm:spPr/>
      <dgm:t>
        <a:bodyPr/>
        <a:lstStyle/>
        <a:p>
          <a:endParaRPr lang="en-US"/>
        </a:p>
      </dgm:t>
    </dgm:pt>
    <dgm:pt modelId="{349650B9-D40B-4CB8-81A1-97085148AF8C}" type="sibTrans" cxnId="{BFC60F22-B57E-4859-948E-45D1610FFE42}">
      <dgm:prSet/>
      <dgm:spPr/>
      <dgm:t>
        <a:bodyPr/>
        <a:lstStyle/>
        <a:p>
          <a:endParaRPr lang="en-US"/>
        </a:p>
      </dgm:t>
    </dgm:pt>
    <dgm:pt modelId="{7E87877A-5DD1-438F-8298-4C37DF1C35CB}">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Source for companies and qualified contractors</a:t>
          </a:r>
        </a:p>
      </dgm:t>
    </dgm:pt>
    <dgm:pt modelId="{90C36C1B-D087-4A3F-81B2-AB07B320ADEC}" type="parTrans" cxnId="{7BE99446-419B-4FA3-B7CB-094DAEA0DF37}">
      <dgm:prSet/>
      <dgm:spPr/>
      <dgm:t>
        <a:bodyPr/>
        <a:lstStyle/>
        <a:p>
          <a:endParaRPr lang="en-US"/>
        </a:p>
      </dgm:t>
    </dgm:pt>
    <dgm:pt modelId="{F3F246BE-05A8-47C1-844D-25AE860E6934}" type="sibTrans" cxnId="{7BE99446-419B-4FA3-B7CB-094DAEA0DF37}">
      <dgm:prSet/>
      <dgm:spPr/>
      <dgm:t>
        <a:bodyPr/>
        <a:lstStyle/>
        <a:p>
          <a:endParaRPr lang="en-US"/>
        </a:p>
      </dgm:t>
    </dgm:pt>
    <dgm:pt modelId="{3AE73293-CC95-466B-BECD-739BF2A6D105}">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Evaluate capability &amp; competence</a:t>
          </a:r>
        </a:p>
      </dgm:t>
    </dgm:pt>
    <dgm:pt modelId="{15C8D383-BAC2-475B-87E1-A6F8CDF06A53}" type="parTrans" cxnId="{90BCD730-B041-4C68-995B-CB8BEAEED1C5}">
      <dgm:prSet/>
      <dgm:spPr/>
      <dgm:t>
        <a:bodyPr/>
        <a:lstStyle/>
        <a:p>
          <a:endParaRPr lang="en-US"/>
        </a:p>
      </dgm:t>
    </dgm:pt>
    <dgm:pt modelId="{4DFF5359-F6C7-4F62-8A0A-9613F92E796C}" type="sibTrans" cxnId="{90BCD730-B041-4C68-995B-CB8BEAEED1C5}">
      <dgm:prSet/>
      <dgm:spPr/>
      <dgm:t>
        <a:bodyPr/>
        <a:lstStyle/>
        <a:p>
          <a:endParaRPr lang="en-US"/>
        </a:p>
      </dgm:t>
    </dgm:pt>
    <dgm:pt modelId="{3475835A-0E43-424A-9685-D885E19E0D07}">
      <dgm:prSet/>
      <dgm:spPr>
        <a:xfrm>
          <a:off x="1262079"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Incorporate efficiency &amp; cost effectiveness</a:t>
          </a:r>
        </a:p>
      </dgm:t>
    </dgm:pt>
    <dgm:pt modelId="{B5736910-B9FF-4462-8405-28734C8717C6}" type="parTrans" cxnId="{01C068D3-1C6A-4B7B-BCA2-F00DAC31C224}">
      <dgm:prSet/>
      <dgm:spPr/>
      <dgm:t>
        <a:bodyPr/>
        <a:lstStyle/>
        <a:p>
          <a:endParaRPr lang="en-US"/>
        </a:p>
      </dgm:t>
    </dgm:pt>
    <dgm:pt modelId="{A72BE0AF-B472-483F-943F-94C7951FE0AB}" type="sibTrans" cxnId="{01C068D3-1C6A-4B7B-BCA2-F00DAC31C224}">
      <dgm:prSet/>
      <dgm:spPr/>
      <dgm:t>
        <a:bodyPr/>
        <a:lstStyle/>
        <a:p>
          <a:endParaRPr lang="en-US"/>
        </a:p>
      </dgm:t>
    </dgm:pt>
    <dgm:pt modelId="{9ECD3165-9545-4140-A3D0-A720C68DE27E}">
      <dgm:prSet/>
      <dgm:spPr>
        <a:xfrm>
          <a:off x="2476708" y="2276991"/>
          <a:ext cx="1038832" cy="333450"/>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Sustainability</a:t>
          </a:r>
        </a:p>
      </dgm:t>
    </dgm:pt>
    <dgm:pt modelId="{151CA684-9E6E-4AF3-91F2-EA9BEE0ACF5D}" type="parTrans" cxnId="{6408320B-BA43-4A48-ABF5-CFAE0240E53D}">
      <dgm:prSet/>
      <dgm:spPr/>
      <dgm:t>
        <a:bodyPr/>
        <a:lstStyle/>
        <a:p>
          <a:endParaRPr lang="en-US"/>
        </a:p>
      </dgm:t>
    </dgm:pt>
    <dgm:pt modelId="{F5169100-3A9F-478A-BEAF-CB9CA7E125EC}" type="sibTrans" cxnId="{6408320B-BA43-4A48-ABF5-CFAE0240E53D}">
      <dgm:prSet/>
      <dgm:spPr/>
      <dgm:t>
        <a:bodyPr/>
        <a:lstStyle/>
        <a:p>
          <a:endParaRPr lang="en-US"/>
        </a:p>
      </dgm:t>
    </dgm:pt>
    <dgm:pt modelId="{FBA35989-512A-42FA-881B-617B3492F182}">
      <dgm:prSet/>
      <dgm:spPr>
        <a:xfrm>
          <a:off x="2476708"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Harvest the water</a:t>
          </a:r>
        </a:p>
      </dgm:t>
    </dgm:pt>
    <dgm:pt modelId="{12A0B97B-57AE-4275-911B-AB6BE6BF14E2}" type="parTrans" cxnId="{81C7DE51-D62D-47F7-A2EA-9500C1D43056}">
      <dgm:prSet/>
      <dgm:spPr/>
      <dgm:t>
        <a:bodyPr/>
        <a:lstStyle/>
        <a:p>
          <a:endParaRPr lang="en-US"/>
        </a:p>
      </dgm:t>
    </dgm:pt>
    <dgm:pt modelId="{88025609-BDCA-4E5D-B96F-4B777D08EBD6}" type="sibTrans" cxnId="{81C7DE51-D62D-47F7-A2EA-9500C1D43056}">
      <dgm:prSet/>
      <dgm:spPr/>
      <dgm:t>
        <a:bodyPr/>
        <a:lstStyle/>
        <a:p>
          <a:endParaRPr lang="en-US"/>
        </a:p>
      </dgm:t>
    </dgm:pt>
    <dgm:pt modelId="{A5EF6B34-ADFF-47E2-A6B8-86EEF5E0A269}">
      <dgm:prSet/>
      <dgm:spPr>
        <a:xfrm>
          <a:off x="2476708"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Sell as bottled water to the commuinity</a:t>
          </a:r>
        </a:p>
      </dgm:t>
    </dgm:pt>
    <dgm:pt modelId="{4B68EFF3-3451-497C-9BE8-BD5EECF0336F}" type="parTrans" cxnId="{CD5AE258-23FB-40D3-8799-87156E38C25A}">
      <dgm:prSet/>
      <dgm:spPr/>
      <dgm:t>
        <a:bodyPr/>
        <a:lstStyle/>
        <a:p>
          <a:endParaRPr lang="en-US"/>
        </a:p>
      </dgm:t>
    </dgm:pt>
    <dgm:pt modelId="{E9AF4167-20CF-4DE1-ABBD-9E1AB6CE287A}" type="sibTrans" cxnId="{CD5AE258-23FB-40D3-8799-87156E38C25A}">
      <dgm:prSet/>
      <dgm:spPr/>
      <dgm:t>
        <a:bodyPr/>
        <a:lstStyle/>
        <a:p>
          <a:endParaRPr lang="en-US"/>
        </a:p>
      </dgm:t>
    </dgm:pt>
    <dgm:pt modelId="{7C1CEA1B-C3BB-40CC-87AA-863C6168452D}">
      <dgm:prSet/>
      <dgm:spPr>
        <a:xfrm>
          <a:off x="2476708" y="1501524"/>
          <a:ext cx="1038832" cy="775466"/>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Supplement with the rain water</a:t>
          </a:r>
        </a:p>
      </dgm:t>
    </dgm:pt>
    <dgm:pt modelId="{B6162B3F-25DB-4CD2-A421-B84641E85445}" type="parTrans" cxnId="{4F05483B-3065-4DE0-8911-6625822D6D5C}">
      <dgm:prSet/>
      <dgm:spPr/>
      <dgm:t>
        <a:bodyPr/>
        <a:lstStyle/>
        <a:p>
          <a:endParaRPr lang="en-US"/>
        </a:p>
      </dgm:t>
    </dgm:pt>
    <dgm:pt modelId="{D5433E7F-EFD2-41EE-B9EC-07253A652FB6}" type="sibTrans" cxnId="{4F05483B-3065-4DE0-8911-6625822D6D5C}">
      <dgm:prSet/>
      <dgm:spPr/>
      <dgm:t>
        <a:bodyPr/>
        <a:lstStyle/>
        <a:p>
          <a:endParaRPr lang="en-US"/>
        </a:p>
      </dgm:t>
    </dgm:pt>
    <dgm:pt modelId="{D0A492EE-58D4-422A-94FB-37660E02FAAD}" type="pres">
      <dgm:prSet presAssocID="{A10FC0E9-BFFD-400B-8814-B4EF178CA4DB}" presName="diagram" presStyleCnt="0">
        <dgm:presLayoutVars>
          <dgm:dir/>
          <dgm:animLvl val="lvl"/>
          <dgm:resizeHandles val="exact"/>
        </dgm:presLayoutVars>
      </dgm:prSet>
      <dgm:spPr/>
    </dgm:pt>
    <dgm:pt modelId="{299C1401-DC22-4A03-811C-28232251FF48}" type="pres">
      <dgm:prSet presAssocID="{BF72A7C1-EB8B-489D-B078-E94F96B6467B}" presName="compNode" presStyleCnt="0"/>
      <dgm:spPr/>
    </dgm:pt>
    <dgm:pt modelId="{99AC638A-5500-4A63-9E18-A0E58DDE3621}" type="pres">
      <dgm:prSet presAssocID="{BF72A7C1-EB8B-489D-B078-E94F96B6467B}" presName="childRect" presStyleLbl="bgAcc1" presStyleIdx="0" presStyleCnt="6">
        <dgm:presLayoutVars>
          <dgm:bulletEnabled val="1"/>
        </dgm:presLayoutVars>
      </dgm:prSet>
      <dgm:spPr/>
    </dgm:pt>
    <dgm:pt modelId="{BD03DAA8-A976-4798-9864-733027E7FE2F}" type="pres">
      <dgm:prSet presAssocID="{BF72A7C1-EB8B-489D-B078-E94F96B6467B}" presName="parentText" presStyleLbl="node1" presStyleIdx="0" presStyleCnt="0">
        <dgm:presLayoutVars>
          <dgm:chMax val="0"/>
          <dgm:bulletEnabled val="1"/>
        </dgm:presLayoutVars>
      </dgm:prSet>
      <dgm:spPr/>
    </dgm:pt>
    <dgm:pt modelId="{94D981DF-E51F-4A22-A22D-C5C7A785499B}" type="pres">
      <dgm:prSet presAssocID="{BF72A7C1-EB8B-489D-B078-E94F96B6467B}" presName="parentRect" presStyleLbl="alignNode1" presStyleIdx="0" presStyleCnt="6"/>
      <dgm:spPr/>
    </dgm:pt>
    <dgm:pt modelId="{96A1F544-B257-4557-8CFA-63733FF3F645}" type="pres">
      <dgm:prSet presAssocID="{BF72A7C1-EB8B-489D-B078-E94F96B6467B}" presName="adorn" presStyleLbl="fgAccFollowNode1" presStyleIdx="0" presStyleCnt="6" custScaleX="148255" custScaleY="143879"/>
      <dgm:spPr>
        <a:xfrm>
          <a:off x="676822" y="798313"/>
          <a:ext cx="539042" cy="523131"/>
        </a:xfrm>
        <a:prstGeom prst="ellipse">
          <a:avLst/>
        </a:prstGeom>
        <a:blipFill rotWithShape="1">
          <a:blip xmlns:r="http://schemas.openxmlformats.org/officeDocument/2006/relationships" r:embed="rId1"/>
          <a:srcRect/>
          <a:stretch>
            <a:fillRect t="-9000" b="-9000"/>
          </a:stretch>
        </a:blipFill>
        <a:ln w="12700" cap="flat" cmpd="sng" algn="ctr">
          <a:solidFill>
            <a:srgbClr val="4472C4">
              <a:alpha val="90000"/>
              <a:tint val="40000"/>
              <a:hueOff val="0"/>
              <a:satOff val="0"/>
              <a:lumOff val="0"/>
              <a:alphaOff val="0"/>
            </a:srgbClr>
          </a:solidFill>
          <a:prstDash val="solid"/>
          <a:miter lim="800000"/>
        </a:ln>
        <a:effectLst/>
      </dgm:spPr>
    </dgm:pt>
    <dgm:pt modelId="{2A6B1E05-24E3-471C-8AB4-B58EE73E751D}" type="pres">
      <dgm:prSet presAssocID="{DFB38743-F8B2-4243-87A7-B1C3D6135F15}" presName="sibTrans" presStyleLbl="sibTrans2D1" presStyleIdx="0" presStyleCnt="0"/>
      <dgm:spPr/>
    </dgm:pt>
    <dgm:pt modelId="{6CF523DC-B5FD-4CD7-B743-9DEA4FE7632B}" type="pres">
      <dgm:prSet presAssocID="{CFDA5ADA-0952-48D1-8BA2-3568FCC21BB1}" presName="compNode" presStyleCnt="0"/>
      <dgm:spPr/>
    </dgm:pt>
    <dgm:pt modelId="{E67587E9-1B3D-4D96-AA26-FEE0B0976BF3}" type="pres">
      <dgm:prSet presAssocID="{CFDA5ADA-0952-48D1-8BA2-3568FCC21BB1}" presName="childRect" presStyleLbl="bgAcc1" presStyleIdx="1" presStyleCnt="6">
        <dgm:presLayoutVars>
          <dgm:bulletEnabled val="1"/>
        </dgm:presLayoutVars>
      </dgm:prSet>
      <dgm:spPr/>
    </dgm:pt>
    <dgm:pt modelId="{4F62FB64-6654-450F-9304-A347BDB3F8C3}" type="pres">
      <dgm:prSet presAssocID="{CFDA5ADA-0952-48D1-8BA2-3568FCC21BB1}" presName="parentText" presStyleLbl="node1" presStyleIdx="0" presStyleCnt="0">
        <dgm:presLayoutVars>
          <dgm:chMax val="0"/>
          <dgm:bulletEnabled val="1"/>
        </dgm:presLayoutVars>
      </dgm:prSet>
      <dgm:spPr/>
    </dgm:pt>
    <dgm:pt modelId="{0DB0399F-DF49-49D9-A300-11E2CA1B5CBB}" type="pres">
      <dgm:prSet presAssocID="{CFDA5ADA-0952-48D1-8BA2-3568FCC21BB1}" presName="parentRect" presStyleLbl="alignNode1" presStyleIdx="1" presStyleCnt="6"/>
      <dgm:spPr/>
    </dgm:pt>
    <dgm:pt modelId="{200C0964-4E9D-44E2-9495-8FEAB1627021}" type="pres">
      <dgm:prSet presAssocID="{CFDA5ADA-0952-48D1-8BA2-3568FCC21BB1}" presName="adorn" presStyleLbl="fgAccFollowNode1" presStyleIdx="1" presStyleCnt="6"/>
      <dgm:spPr>
        <a:xfrm>
          <a:off x="2066901" y="917968"/>
          <a:ext cx="363591" cy="363591"/>
        </a:xfrm>
        <a:prstGeom prst="ellipse">
          <a:avLst/>
        </a:prstGeom>
        <a:blipFill rotWithShape="1">
          <a:blip xmlns:r="http://schemas.openxmlformats.org/officeDocument/2006/relationships" r:embed="rId2"/>
          <a:srcRect/>
          <a:stretch>
            <a:fillRect/>
          </a:stretch>
        </a:blipFill>
        <a:ln w="12700" cap="flat" cmpd="sng" algn="ctr">
          <a:solidFill>
            <a:srgbClr val="4472C4">
              <a:alpha val="90000"/>
              <a:tint val="40000"/>
              <a:hueOff val="0"/>
              <a:satOff val="0"/>
              <a:lumOff val="0"/>
              <a:alphaOff val="0"/>
            </a:srgbClr>
          </a:solidFill>
          <a:prstDash val="solid"/>
          <a:miter lim="800000"/>
        </a:ln>
        <a:effectLst/>
      </dgm:spPr>
    </dgm:pt>
    <dgm:pt modelId="{C2763A3C-05AC-4E3B-9F84-2DAE82134B8F}" type="pres">
      <dgm:prSet presAssocID="{1F834FCE-D5AA-4162-9C9F-86C97D8DC400}" presName="sibTrans" presStyleLbl="sibTrans2D1" presStyleIdx="0" presStyleCnt="0"/>
      <dgm:spPr/>
    </dgm:pt>
    <dgm:pt modelId="{7C70EB77-9A33-43A4-8153-3E6C90F22AAB}" type="pres">
      <dgm:prSet presAssocID="{D4CB9FFD-63EE-4F6F-A83E-DD54223ECA3E}" presName="compNode" presStyleCnt="0"/>
      <dgm:spPr/>
    </dgm:pt>
    <dgm:pt modelId="{169C0208-9C7A-4C4C-8DA9-F715D50CB215}" type="pres">
      <dgm:prSet presAssocID="{D4CB9FFD-63EE-4F6F-A83E-DD54223ECA3E}" presName="childRect" presStyleLbl="bgAcc1" presStyleIdx="2" presStyleCnt="6">
        <dgm:presLayoutVars>
          <dgm:bulletEnabled val="1"/>
        </dgm:presLayoutVars>
      </dgm:prSet>
      <dgm:spPr/>
    </dgm:pt>
    <dgm:pt modelId="{5CDEEFBE-1685-4FDD-A662-1B786BABCEF6}" type="pres">
      <dgm:prSet presAssocID="{D4CB9FFD-63EE-4F6F-A83E-DD54223ECA3E}" presName="parentText" presStyleLbl="node1" presStyleIdx="0" presStyleCnt="0">
        <dgm:presLayoutVars>
          <dgm:chMax val="0"/>
          <dgm:bulletEnabled val="1"/>
        </dgm:presLayoutVars>
      </dgm:prSet>
      <dgm:spPr/>
    </dgm:pt>
    <dgm:pt modelId="{E5672411-5969-49FC-8188-A4CEA9FD1A05}" type="pres">
      <dgm:prSet presAssocID="{D4CB9FFD-63EE-4F6F-A83E-DD54223ECA3E}" presName="parentRect" presStyleLbl="alignNode1" presStyleIdx="2" presStyleCnt="6"/>
      <dgm:spPr/>
    </dgm:pt>
    <dgm:pt modelId="{8B0486D3-A3A1-41B1-A0BC-F65521A4E42E}" type="pres">
      <dgm:prSet presAssocID="{D4CB9FFD-63EE-4F6F-A83E-DD54223ECA3E}" presName="adorn" presStyleLbl="fgAccFollowNode1" presStyleIdx="2" presStyleCnt="6"/>
      <dgm:spPr>
        <a:xfrm>
          <a:off x="3281530" y="917968"/>
          <a:ext cx="363591" cy="363591"/>
        </a:xfrm>
        <a:prstGeom prst="ellipse">
          <a:avLst/>
        </a:prstGeom>
        <a:blipFill rotWithShape="1">
          <a:blip xmlns:r="http://schemas.openxmlformats.org/officeDocument/2006/relationships" r:embed="rId3"/>
          <a:srcRect/>
          <a:stretch>
            <a:fillRect l="-22000" r="-22000"/>
          </a:stretch>
        </a:blipFill>
        <a:ln w="12700" cap="flat" cmpd="sng" algn="ctr">
          <a:solidFill>
            <a:srgbClr val="4472C4">
              <a:alpha val="90000"/>
              <a:tint val="40000"/>
              <a:hueOff val="0"/>
              <a:satOff val="0"/>
              <a:lumOff val="0"/>
              <a:alphaOff val="0"/>
            </a:srgbClr>
          </a:solidFill>
          <a:prstDash val="solid"/>
          <a:miter lim="800000"/>
        </a:ln>
        <a:effectLst/>
      </dgm:spPr>
    </dgm:pt>
    <dgm:pt modelId="{AFA6D754-A179-4217-B0AD-A5BAAC548CC9}" type="pres">
      <dgm:prSet presAssocID="{23601D0E-C7DF-44BB-9D32-E3A190FA4460}" presName="sibTrans" presStyleLbl="sibTrans2D1" presStyleIdx="0" presStyleCnt="0"/>
      <dgm:spPr/>
    </dgm:pt>
    <dgm:pt modelId="{06EE1B6D-CAC3-4EBA-B33D-5AFBACF2D9FE}" type="pres">
      <dgm:prSet presAssocID="{9673FA2A-4557-46A0-AE66-2274CAB932C9}" presName="compNode" presStyleCnt="0"/>
      <dgm:spPr/>
    </dgm:pt>
    <dgm:pt modelId="{C2A45802-40B4-40EB-8959-6C677F6BB5E5}" type="pres">
      <dgm:prSet presAssocID="{9673FA2A-4557-46A0-AE66-2274CAB932C9}" presName="childRect" presStyleLbl="bgAcc1" presStyleIdx="3" presStyleCnt="6">
        <dgm:presLayoutVars>
          <dgm:bulletEnabled val="1"/>
        </dgm:presLayoutVars>
      </dgm:prSet>
      <dgm:spPr/>
    </dgm:pt>
    <dgm:pt modelId="{CE2503CA-0FDF-4E39-8959-05E90DC16327}" type="pres">
      <dgm:prSet presAssocID="{9673FA2A-4557-46A0-AE66-2274CAB932C9}" presName="parentText" presStyleLbl="node1" presStyleIdx="0" presStyleCnt="0">
        <dgm:presLayoutVars>
          <dgm:chMax val="0"/>
          <dgm:bulletEnabled val="1"/>
        </dgm:presLayoutVars>
      </dgm:prSet>
      <dgm:spPr/>
    </dgm:pt>
    <dgm:pt modelId="{DEAEED67-370F-437A-9B45-17949748BBCF}" type="pres">
      <dgm:prSet presAssocID="{9673FA2A-4557-46A0-AE66-2274CAB932C9}" presName="parentRect" presStyleLbl="alignNode1" presStyleIdx="3" presStyleCnt="6"/>
      <dgm:spPr/>
    </dgm:pt>
    <dgm:pt modelId="{51FB6CBD-C810-4B6C-BCCB-95A1AC76235F}" type="pres">
      <dgm:prSet presAssocID="{9673FA2A-4557-46A0-AE66-2274CAB932C9}" presName="adorn" presStyleLbl="fgAccFollowNode1" presStyleIdx="3" presStyleCnt="6"/>
      <dgm:spPr>
        <a:xfrm>
          <a:off x="808410" y="2329957"/>
          <a:ext cx="363591" cy="363591"/>
        </a:xfrm>
        <a:prstGeom prst="ellipse">
          <a:avLst/>
        </a:prstGeom>
        <a:blipFill rotWithShape="1">
          <a:blip xmlns:r="http://schemas.openxmlformats.org/officeDocument/2006/relationships" r:embed="rId4"/>
          <a:srcRect/>
          <a:stretch>
            <a:fillRect l="-9000" r="-9000"/>
          </a:stretch>
        </a:blipFill>
        <a:ln w="12700" cap="flat" cmpd="sng" algn="ctr">
          <a:solidFill>
            <a:srgbClr val="4472C4">
              <a:alpha val="90000"/>
              <a:tint val="40000"/>
              <a:hueOff val="0"/>
              <a:satOff val="0"/>
              <a:lumOff val="0"/>
              <a:alphaOff val="0"/>
            </a:srgbClr>
          </a:solidFill>
          <a:prstDash val="solid"/>
          <a:miter lim="800000"/>
        </a:ln>
        <a:effectLst/>
      </dgm:spPr>
    </dgm:pt>
    <dgm:pt modelId="{828B761F-3C61-4FEF-923E-26B102117EA8}" type="pres">
      <dgm:prSet presAssocID="{715DA913-3F23-47A0-A33D-FF8EDDC8F541}" presName="sibTrans" presStyleLbl="sibTrans2D1" presStyleIdx="0" presStyleCnt="0"/>
      <dgm:spPr/>
    </dgm:pt>
    <dgm:pt modelId="{E38F1B5B-2C22-4B42-9766-990F6D948B74}" type="pres">
      <dgm:prSet presAssocID="{2F2EED4C-CB0F-4778-B471-BA454F23B0CF}" presName="compNode" presStyleCnt="0"/>
      <dgm:spPr/>
    </dgm:pt>
    <dgm:pt modelId="{D33CA55E-D5F1-4BF4-9CB1-C81DAAEE168D}" type="pres">
      <dgm:prSet presAssocID="{2F2EED4C-CB0F-4778-B471-BA454F23B0CF}" presName="childRect" presStyleLbl="bgAcc1" presStyleIdx="4" presStyleCnt="6">
        <dgm:presLayoutVars>
          <dgm:bulletEnabled val="1"/>
        </dgm:presLayoutVars>
      </dgm:prSet>
      <dgm:spPr/>
    </dgm:pt>
    <dgm:pt modelId="{1FDB7326-AF82-4F92-9ABF-FC9A55205558}" type="pres">
      <dgm:prSet presAssocID="{2F2EED4C-CB0F-4778-B471-BA454F23B0CF}" presName="parentText" presStyleLbl="node1" presStyleIdx="0" presStyleCnt="0">
        <dgm:presLayoutVars>
          <dgm:chMax val="0"/>
          <dgm:bulletEnabled val="1"/>
        </dgm:presLayoutVars>
      </dgm:prSet>
      <dgm:spPr/>
    </dgm:pt>
    <dgm:pt modelId="{BC7AE086-4493-4426-9AFB-5CF727FA79FC}" type="pres">
      <dgm:prSet presAssocID="{2F2EED4C-CB0F-4778-B471-BA454F23B0CF}" presName="parentRect" presStyleLbl="alignNode1" presStyleIdx="4" presStyleCnt="6"/>
      <dgm:spPr/>
    </dgm:pt>
    <dgm:pt modelId="{E768B77C-04FD-4CB6-B11F-A8F4C3E9144A}" type="pres">
      <dgm:prSet presAssocID="{2F2EED4C-CB0F-4778-B471-BA454F23B0CF}" presName="adorn" presStyleLbl="fgAccFollowNode1" presStyleIdx="4" presStyleCnt="6"/>
      <dgm:spPr>
        <a:xfrm>
          <a:off x="2023038" y="2329957"/>
          <a:ext cx="363591" cy="363591"/>
        </a:xfrm>
        <a:prstGeom prst="ellipse">
          <a:avLst/>
        </a:prstGeom>
        <a:blipFill rotWithShape="1">
          <a:blip xmlns:r="http://schemas.openxmlformats.org/officeDocument/2006/relationships" r:embed="rId5"/>
          <a:srcRect/>
          <a:stretch>
            <a:fillRect l="-1000" r="-1000"/>
          </a:stretch>
        </a:blipFill>
        <a:ln w="12700" cap="flat" cmpd="sng" algn="ctr">
          <a:solidFill>
            <a:srgbClr val="4472C4">
              <a:alpha val="90000"/>
              <a:tint val="40000"/>
              <a:hueOff val="0"/>
              <a:satOff val="0"/>
              <a:lumOff val="0"/>
              <a:alphaOff val="0"/>
            </a:srgbClr>
          </a:solidFill>
          <a:prstDash val="solid"/>
          <a:miter lim="800000"/>
        </a:ln>
        <a:effectLst/>
      </dgm:spPr>
    </dgm:pt>
    <dgm:pt modelId="{8769BAC7-A329-49EA-9D0D-35D5C81E8202}" type="pres">
      <dgm:prSet presAssocID="{BA145B1E-FA53-45EB-808A-C6CE8E3F1B2A}" presName="sibTrans" presStyleLbl="sibTrans2D1" presStyleIdx="0" presStyleCnt="0"/>
      <dgm:spPr/>
    </dgm:pt>
    <dgm:pt modelId="{7B23F129-C39E-4D25-98E0-EABB002AAFF0}" type="pres">
      <dgm:prSet presAssocID="{9ECD3165-9545-4140-A3D0-A720C68DE27E}" presName="compNode" presStyleCnt="0"/>
      <dgm:spPr/>
    </dgm:pt>
    <dgm:pt modelId="{66D2B77F-8D82-46AB-AEA7-6E6051170C98}" type="pres">
      <dgm:prSet presAssocID="{9ECD3165-9545-4140-A3D0-A720C68DE27E}" presName="childRect" presStyleLbl="bgAcc1" presStyleIdx="5" presStyleCnt="6">
        <dgm:presLayoutVars>
          <dgm:bulletEnabled val="1"/>
        </dgm:presLayoutVars>
      </dgm:prSet>
      <dgm:spPr/>
    </dgm:pt>
    <dgm:pt modelId="{19E3FF00-6C29-48C6-9BED-DA43ED4C90E2}" type="pres">
      <dgm:prSet presAssocID="{9ECD3165-9545-4140-A3D0-A720C68DE27E}" presName="parentText" presStyleLbl="node1" presStyleIdx="0" presStyleCnt="0">
        <dgm:presLayoutVars>
          <dgm:chMax val="0"/>
          <dgm:bulletEnabled val="1"/>
        </dgm:presLayoutVars>
      </dgm:prSet>
      <dgm:spPr/>
    </dgm:pt>
    <dgm:pt modelId="{58B12D58-8D44-4BE5-8B7C-1DB06138D017}" type="pres">
      <dgm:prSet presAssocID="{9ECD3165-9545-4140-A3D0-A720C68DE27E}" presName="parentRect" presStyleLbl="alignNode1" presStyleIdx="5" presStyleCnt="6"/>
      <dgm:spPr/>
    </dgm:pt>
    <dgm:pt modelId="{33E84562-DCD4-4251-84F2-63F850F29AF5}" type="pres">
      <dgm:prSet presAssocID="{9ECD3165-9545-4140-A3D0-A720C68DE27E}" presName="adorn" presStyleLbl="fgAccFollowNode1" presStyleIdx="5" presStyleCnt="6"/>
      <dgm:spPr>
        <a:xfrm>
          <a:off x="3237667" y="2329957"/>
          <a:ext cx="363591" cy="363591"/>
        </a:xfrm>
        <a:prstGeom prst="ellipse">
          <a:avLst/>
        </a:prstGeom>
        <a:blipFill rotWithShape="1">
          <a:blip xmlns:r="http://schemas.openxmlformats.org/officeDocument/2006/relationships" r:embed="rId5"/>
          <a:srcRect/>
          <a:stretch>
            <a:fillRect l="-1000" r="-1000"/>
          </a:stretch>
        </a:blipFill>
        <a:ln w="12700" cap="flat" cmpd="sng" algn="ctr">
          <a:solidFill>
            <a:srgbClr val="4472C4">
              <a:alpha val="90000"/>
              <a:tint val="40000"/>
              <a:hueOff val="0"/>
              <a:satOff val="0"/>
              <a:lumOff val="0"/>
              <a:alphaOff val="0"/>
            </a:srgbClr>
          </a:solidFill>
          <a:prstDash val="solid"/>
          <a:miter lim="800000"/>
        </a:ln>
        <a:effectLst/>
      </dgm:spPr>
    </dgm:pt>
  </dgm:ptLst>
  <dgm:cxnLst>
    <dgm:cxn modelId="{B4070E05-FB18-4445-B8E9-E40E6D888123}" type="presOf" srcId="{9ECD3165-9545-4140-A3D0-A720C68DE27E}" destId="{58B12D58-8D44-4BE5-8B7C-1DB06138D017}" srcOrd="1" destOrd="0" presId="urn:microsoft.com/office/officeart/2005/8/layout/bList2"/>
    <dgm:cxn modelId="{77511205-D6A7-465E-88F7-15DC362AD9D6}" type="presOf" srcId="{73EA0A19-7E25-4B4F-B610-E83B58BE0850}" destId="{C2A45802-40B4-40EB-8959-6C677F6BB5E5}" srcOrd="0" destOrd="1" presId="urn:microsoft.com/office/officeart/2005/8/layout/bList2"/>
    <dgm:cxn modelId="{170A0D06-5B59-454D-8927-A45001395E3C}" type="presOf" srcId="{D4CB9FFD-63EE-4F6F-A83E-DD54223ECA3E}" destId="{5CDEEFBE-1685-4FDD-A662-1B786BABCEF6}" srcOrd="0" destOrd="0" presId="urn:microsoft.com/office/officeart/2005/8/layout/bList2"/>
    <dgm:cxn modelId="{6408320B-BA43-4A48-ABF5-CFAE0240E53D}" srcId="{A10FC0E9-BFFD-400B-8814-B4EF178CA4DB}" destId="{9ECD3165-9545-4140-A3D0-A720C68DE27E}" srcOrd="5" destOrd="0" parTransId="{151CA684-9E6E-4AF3-91F2-EA9BEE0ACF5D}" sibTransId="{F5169100-3A9F-478A-BEAF-CB9CA7E125EC}"/>
    <dgm:cxn modelId="{BC277A0D-1E4E-42E1-9F02-D2174FC422B0}" type="presOf" srcId="{22FF36BB-327D-4F6B-A986-7876BB4D348B}" destId="{C2A45802-40B4-40EB-8959-6C677F6BB5E5}" srcOrd="0" destOrd="0" presId="urn:microsoft.com/office/officeart/2005/8/layout/bList2"/>
    <dgm:cxn modelId="{F5AFAF0F-F167-4C4B-BF66-E42333D57E44}" srcId="{A10FC0E9-BFFD-400B-8814-B4EF178CA4DB}" destId="{9673FA2A-4557-46A0-AE66-2274CAB932C9}" srcOrd="3" destOrd="0" parTransId="{56625749-95B1-4C3A-8846-4450421E44D5}" sibTransId="{715DA913-3F23-47A0-A33D-FF8EDDC8F541}"/>
    <dgm:cxn modelId="{E5709E11-2E58-4EC7-ACB7-331FE473D85A}" type="presOf" srcId="{E988D58A-27FB-4972-9039-DF95A729E6D9}" destId="{E67587E9-1B3D-4D96-AA26-FEE0B0976BF3}" srcOrd="0" destOrd="2" presId="urn:microsoft.com/office/officeart/2005/8/layout/bList2"/>
    <dgm:cxn modelId="{4DF43518-CCD5-44E4-9DC0-9B0C0B684746}" type="presOf" srcId="{DDBA8DFF-722F-4F69-B8AD-CF35C5BE4510}" destId="{E67587E9-1B3D-4D96-AA26-FEE0B0976BF3}" srcOrd="0" destOrd="0" presId="urn:microsoft.com/office/officeart/2005/8/layout/bList2"/>
    <dgm:cxn modelId="{BFC60F22-B57E-4859-948E-45D1610FFE42}" srcId="{2F2EED4C-CB0F-4778-B471-BA454F23B0CF}" destId="{9D5B52CF-2D32-48A8-A9ED-EB9A66136D55}" srcOrd="0" destOrd="0" parTransId="{95CE4C91-49F6-4645-BCF1-AF27DCBE6E4E}" sibTransId="{349650B9-D40B-4CB8-81A1-97085148AF8C}"/>
    <dgm:cxn modelId="{7850AF2B-933A-4164-9815-F55520F56298}" srcId="{BF72A7C1-EB8B-489D-B078-E94F96B6467B}" destId="{0EC01767-154E-4174-B87A-2F9459A1AF67}" srcOrd="0" destOrd="0" parTransId="{9CF0F9F5-9290-4F77-A031-FC0775791FD6}" sibTransId="{D20EB977-71DA-464A-BA29-9FCD27031064}"/>
    <dgm:cxn modelId="{90BCD730-B041-4C68-995B-CB8BEAEED1C5}" srcId="{2F2EED4C-CB0F-4778-B471-BA454F23B0CF}" destId="{3AE73293-CC95-466B-BECD-739BF2A6D105}" srcOrd="2" destOrd="0" parTransId="{15C8D383-BAC2-475B-87E1-A6F8CDF06A53}" sibTransId="{4DFF5359-F6C7-4F62-8A0A-9613F92E796C}"/>
    <dgm:cxn modelId="{98AD5133-AA31-474F-B2FD-50C763A4A474}" srcId="{BF72A7C1-EB8B-489D-B078-E94F96B6467B}" destId="{5368804E-8075-4480-9498-50241266BDC8}" srcOrd="2" destOrd="0" parTransId="{CB4CAFA7-48B8-4045-9DE8-0916B75196DC}" sibTransId="{7C11F95C-D9A4-4690-B8DD-42A3BABBD68C}"/>
    <dgm:cxn modelId="{FE7C1836-3F14-47A4-9142-9239AC0CEE0B}" type="presOf" srcId="{9ECD3165-9545-4140-A3D0-A720C68DE27E}" destId="{19E3FF00-6C29-48C6-9BED-DA43ED4C90E2}" srcOrd="0" destOrd="0" presId="urn:microsoft.com/office/officeart/2005/8/layout/bList2"/>
    <dgm:cxn modelId="{805B1438-B9E1-45DE-97ED-B00C4927B690}" srcId="{D4CB9FFD-63EE-4F6F-A83E-DD54223ECA3E}" destId="{514C6E07-9AC7-40F5-B9CB-92C0DEC7BBA8}" srcOrd="2" destOrd="0" parTransId="{5472E0E6-7F96-4897-9B10-F92044B3B5D2}" sibTransId="{644DBC3E-2463-46BB-833F-836DC5C69D75}"/>
    <dgm:cxn modelId="{C6EFAE3A-8195-4DCA-9567-AB98055E58F3}" type="presOf" srcId="{715DA913-3F23-47A0-A33D-FF8EDDC8F541}" destId="{828B761F-3C61-4FEF-923E-26B102117EA8}" srcOrd="0" destOrd="0" presId="urn:microsoft.com/office/officeart/2005/8/layout/bList2"/>
    <dgm:cxn modelId="{4F05483B-3065-4DE0-8911-6625822D6D5C}" srcId="{9ECD3165-9545-4140-A3D0-A720C68DE27E}" destId="{7C1CEA1B-C3BB-40CC-87AA-863C6168452D}" srcOrd="2" destOrd="0" parTransId="{B6162B3F-25DB-4CD2-A421-B84641E85445}" sibTransId="{D5433E7F-EFD2-41EE-B9EC-07253A652FB6}"/>
    <dgm:cxn modelId="{EEEEC642-E8B6-4C8B-867D-D86E158591DC}" srcId="{A10FC0E9-BFFD-400B-8814-B4EF178CA4DB}" destId="{D4CB9FFD-63EE-4F6F-A83E-DD54223ECA3E}" srcOrd="2" destOrd="0" parTransId="{F01005BC-6FC7-472F-A9EC-7517A6810D71}" sibTransId="{23601D0E-C7DF-44BB-9D32-E3A190FA4460}"/>
    <dgm:cxn modelId="{8CD4D662-C854-4DDD-B743-C1538AF3ABDD}" type="presOf" srcId="{89134D0A-F817-4D0E-AEC5-034799B62068}" destId="{C2A45802-40B4-40EB-8959-6C677F6BB5E5}" srcOrd="0" destOrd="2" presId="urn:microsoft.com/office/officeart/2005/8/layout/bList2"/>
    <dgm:cxn modelId="{063EF242-2CC0-416B-885A-4177F1889F5C}" type="presOf" srcId="{D4CB9FFD-63EE-4F6F-A83E-DD54223ECA3E}" destId="{E5672411-5969-49FC-8188-A4CEA9FD1A05}" srcOrd="1" destOrd="0" presId="urn:microsoft.com/office/officeart/2005/8/layout/bList2"/>
    <dgm:cxn modelId="{EAF56D66-2309-478E-B026-9C45ADF52ACF}" srcId="{A10FC0E9-BFFD-400B-8814-B4EF178CA4DB}" destId="{2F2EED4C-CB0F-4778-B471-BA454F23B0CF}" srcOrd="4" destOrd="0" parTransId="{1FB6199C-6290-431C-9798-72741F0EC702}" sibTransId="{BA145B1E-FA53-45EB-808A-C6CE8E3F1B2A}"/>
    <dgm:cxn modelId="{7BE99446-419B-4FA3-B7CB-094DAEA0DF37}" srcId="{2F2EED4C-CB0F-4778-B471-BA454F23B0CF}" destId="{7E87877A-5DD1-438F-8298-4C37DF1C35CB}" srcOrd="1" destOrd="0" parTransId="{90C36C1B-D087-4A3F-81B2-AB07B320ADEC}" sibTransId="{F3F246BE-05A8-47C1-844D-25AE860E6934}"/>
    <dgm:cxn modelId="{F82EF167-81AE-4E53-AA87-854828132C77}" type="presOf" srcId="{9673FA2A-4557-46A0-AE66-2274CAB932C9}" destId="{DEAEED67-370F-437A-9B45-17949748BBCF}" srcOrd="1" destOrd="0" presId="urn:microsoft.com/office/officeart/2005/8/layout/bList2"/>
    <dgm:cxn modelId="{FD705C49-25C5-4174-88FD-A3F37C7020C7}" srcId="{D4CB9FFD-63EE-4F6F-A83E-DD54223ECA3E}" destId="{520660DF-3EE8-48EB-A128-8C7D635277F7}" srcOrd="1" destOrd="0" parTransId="{5A6B03AB-5F44-40FF-B053-1E7D1F0BD0B6}" sibTransId="{4BA32C54-C7CC-4BC0-9FB9-93E05602B893}"/>
    <dgm:cxn modelId="{1F9A4149-6165-474C-9ADC-761D29B0917C}" type="presOf" srcId="{5368804E-8075-4480-9498-50241266BDC8}" destId="{99AC638A-5500-4A63-9E18-A0E58DDE3621}" srcOrd="0" destOrd="2" presId="urn:microsoft.com/office/officeart/2005/8/layout/bList2"/>
    <dgm:cxn modelId="{F70BC949-2DFD-490D-ACB5-75B7DF837134}" type="presOf" srcId="{0EC01767-154E-4174-B87A-2F9459A1AF67}" destId="{99AC638A-5500-4A63-9E18-A0E58DDE3621}" srcOrd="0" destOrd="0" presId="urn:microsoft.com/office/officeart/2005/8/layout/bList2"/>
    <dgm:cxn modelId="{8B799F6B-A0CF-491B-84DC-535D75F685DC}" type="presOf" srcId="{DFB38743-F8B2-4243-87A7-B1C3D6135F15}" destId="{2A6B1E05-24E3-471C-8AB4-B58EE73E751D}" srcOrd="0" destOrd="0" presId="urn:microsoft.com/office/officeart/2005/8/layout/bList2"/>
    <dgm:cxn modelId="{81D6C74B-3775-44F4-BFDA-D5BAE35D1F55}" type="presOf" srcId="{3AE73293-CC95-466B-BECD-739BF2A6D105}" destId="{D33CA55E-D5F1-4BF4-9CB1-C81DAAEE168D}" srcOrd="0" destOrd="2" presId="urn:microsoft.com/office/officeart/2005/8/layout/bList2"/>
    <dgm:cxn modelId="{0F1DE96D-B9A7-44BB-9FB1-7619B3A87C3D}" type="presOf" srcId="{23601D0E-C7DF-44BB-9D32-E3A190FA4460}" destId="{AFA6D754-A179-4217-B0AD-A5BAAC548CC9}" srcOrd="0" destOrd="0" presId="urn:microsoft.com/office/officeart/2005/8/layout/bList2"/>
    <dgm:cxn modelId="{2851FA70-189E-4B88-B479-3FDD85C4FF17}" type="presOf" srcId="{514C6E07-9AC7-40F5-B9CB-92C0DEC7BBA8}" destId="{169C0208-9C7A-4C4C-8DA9-F715D50CB215}" srcOrd="0" destOrd="2" presId="urn:microsoft.com/office/officeart/2005/8/layout/bList2"/>
    <dgm:cxn modelId="{81C7DE51-D62D-47F7-A2EA-9500C1D43056}" srcId="{9ECD3165-9545-4140-A3D0-A720C68DE27E}" destId="{FBA35989-512A-42FA-881B-617B3492F182}" srcOrd="0" destOrd="0" parTransId="{12A0B97B-57AE-4275-911B-AB6BE6BF14E2}" sibTransId="{88025609-BDCA-4E5D-B96F-4B777D08EBD6}"/>
    <dgm:cxn modelId="{24982D72-0611-455E-B2C1-363A8C323F01}" type="presOf" srcId="{068EC7B0-21B3-4389-9166-B61C232303F9}" destId="{E67587E9-1B3D-4D96-AA26-FEE0B0976BF3}" srcOrd="0" destOrd="3" presId="urn:microsoft.com/office/officeart/2005/8/layout/bList2"/>
    <dgm:cxn modelId="{CCF7DE52-1938-4412-8DD3-298A1B720C44}" srcId="{A10FC0E9-BFFD-400B-8814-B4EF178CA4DB}" destId="{CFDA5ADA-0952-48D1-8BA2-3568FCC21BB1}" srcOrd="1" destOrd="0" parTransId="{362C267D-E849-4B64-8AE0-57132AD2C596}" sibTransId="{1F834FCE-D5AA-4162-9C9F-86C97D8DC400}"/>
    <dgm:cxn modelId="{B83AF952-E852-4FCE-B169-F222B59DA6B7}" srcId="{BF72A7C1-EB8B-489D-B078-E94F96B6467B}" destId="{4F71F795-5AB6-4EE3-83EF-D2AB9D568E3E}" srcOrd="1" destOrd="0" parTransId="{5790F531-D811-4E7A-8697-35EB9EF9A034}" sibTransId="{29AD1557-2882-4852-97B8-30442DF1744A}"/>
    <dgm:cxn modelId="{A8024B54-45D7-4EE9-B46F-ADDB7C11871D}" type="presOf" srcId="{BA145B1E-FA53-45EB-808A-C6CE8E3F1B2A}" destId="{8769BAC7-A329-49EA-9D0D-35D5C81E8202}" srcOrd="0" destOrd="0" presId="urn:microsoft.com/office/officeart/2005/8/layout/bList2"/>
    <dgm:cxn modelId="{A5E33656-795B-4773-BA46-812ED7BE9FA1}" srcId="{9673FA2A-4557-46A0-AE66-2274CAB932C9}" destId="{22FF36BB-327D-4F6B-A986-7876BB4D348B}" srcOrd="0" destOrd="0" parTransId="{1A97256F-D840-465C-BD77-60ACC752419B}" sibTransId="{42155A51-D027-4C18-8D47-C42CC0330EE7}"/>
    <dgm:cxn modelId="{CD5AE258-23FB-40D3-8799-87156E38C25A}" srcId="{9ECD3165-9545-4140-A3D0-A720C68DE27E}" destId="{A5EF6B34-ADFF-47E2-A6B8-86EEF5E0A269}" srcOrd="1" destOrd="0" parTransId="{4B68EFF3-3451-497C-9BE8-BD5EECF0336F}" sibTransId="{E9AF4167-20CF-4DE1-ABBD-9E1AB6CE287A}"/>
    <dgm:cxn modelId="{460E9F7A-8960-402E-B764-967568477244}" type="presOf" srcId="{4F71F795-5AB6-4EE3-83EF-D2AB9D568E3E}" destId="{99AC638A-5500-4A63-9E18-A0E58DDE3621}" srcOrd="0" destOrd="1" presId="urn:microsoft.com/office/officeart/2005/8/layout/bList2"/>
    <dgm:cxn modelId="{C86C447B-CB58-496C-8834-5B4013793129}" type="presOf" srcId="{46FCFFF6-E4F6-49F0-8C25-C44BE0F2C6D9}" destId="{E67587E9-1B3D-4D96-AA26-FEE0B0976BF3}" srcOrd="0" destOrd="1" presId="urn:microsoft.com/office/officeart/2005/8/layout/bList2"/>
    <dgm:cxn modelId="{329CBB7B-6D84-46ED-ACE4-86A9C50027DC}" type="presOf" srcId="{1F834FCE-D5AA-4162-9C9F-86C97D8DC400}" destId="{C2763A3C-05AC-4E3B-9F84-2DAE82134B8F}" srcOrd="0" destOrd="0" presId="urn:microsoft.com/office/officeart/2005/8/layout/bList2"/>
    <dgm:cxn modelId="{C947F17F-9A2F-4475-AA39-4751AEC49B54}" type="presOf" srcId="{9D5B52CF-2D32-48A8-A9ED-EB9A66136D55}" destId="{D33CA55E-D5F1-4BF4-9CB1-C81DAAEE168D}" srcOrd="0" destOrd="0" presId="urn:microsoft.com/office/officeart/2005/8/layout/bList2"/>
    <dgm:cxn modelId="{F3CC6D80-B0CD-404B-8BB8-5F9C2D2E283E}" type="presOf" srcId="{A5EF6B34-ADFF-47E2-A6B8-86EEF5E0A269}" destId="{66D2B77F-8D82-46AB-AEA7-6E6051170C98}" srcOrd="0" destOrd="1" presId="urn:microsoft.com/office/officeart/2005/8/layout/bList2"/>
    <dgm:cxn modelId="{035B0886-4FAE-4BD4-8583-A04EDF61D67D}" type="presOf" srcId="{CFDA5ADA-0952-48D1-8BA2-3568FCC21BB1}" destId="{4F62FB64-6654-450F-9304-A347BDB3F8C3}" srcOrd="0" destOrd="0" presId="urn:microsoft.com/office/officeart/2005/8/layout/bList2"/>
    <dgm:cxn modelId="{0438C695-7620-43A8-85F3-DD52B62BA4AB}" type="presOf" srcId="{BF72A7C1-EB8B-489D-B078-E94F96B6467B}" destId="{BD03DAA8-A976-4798-9864-733027E7FE2F}" srcOrd="0" destOrd="0" presId="urn:microsoft.com/office/officeart/2005/8/layout/bList2"/>
    <dgm:cxn modelId="{6D711796-2168-4737-8F94-8279D640DDB8}" type="presOf" srcId="{520660DF-3EE8-48EB-A128-8C7D635277F7}" destId="{169C0208-9C7A-4C4C-8DA9-F715D50CB215}" srcOrd="0" destOrd="1" presId="urn:microsoft.com/office/officeart/2005/8/layout/bList2"/>
    <dgm:cxn modelId="{A652D99A-76E0-4A87-A703-A6C66C65D17A}" type="presOf" srcId="{3475835A-0E43-424A-9685-D885E19E0D07}" destId="{D33CA55E-D5F1-4BF4-9CB1-C81DAAEE168D}" srcOrd="0" destOrd="3" presId="urn:microsoft.com/office/officeart/2005/8/layout/bList2"/>
    <dgm:cxn modelId="{5311BE9C-BDBA-4610-9AB1-CEB996A91514}" srcId="{9673FA2A-4557-46A0-AE66-2274CAB932C9}" destId="{89134D0A-F817-4D0E-AEC5-034799B62068}" srcOrd="2" destOrd="0" parTransId="{0A7A3F1B-A969-471C-941F-4AE0908CFC24}" sibTransId="{9CBA5A34-3696-4637-AD0F-75A59B85BF08}"/>
    <dgm:cxn modelId="{0F895CA2-803F-4587-A294-E353F3E0BB9E}" type="presOf" srcId="{2F2EED4C-CB0F-4778-B471-BA454F23B0CF}" destId="{1FDB7326-AF82-4F92-9ABF-FC9A55205558}" srcOrd="0" destOrd="0" presId="urn:microsoft.com/office/officeart/2005/8/layout/bList2"/>
    <dgm:cxn modelId="{B48DCEA6-E03C-4D71-939B-FC98BF5BC3D8}" type="presOf" srcId="{CFDA5ADA-0952-48D1-8BA2-3568FCC21BB1}" destId="{0DB0399F-DF49-49D9-A300-11E2CA1B5CBB}" srcOrd="1" destOrd="0" presId="urn:microsoft.com/office/officeart/2005/8/layout/bList2"/>
    <dgm:cxn modelId="{364F4DA8-CDA7-47EC-BE04-D267BC4FD628}" srcId="{CFDA5ADA-0952-48D1-8BA2-3568FCC21BB1}" destId="{E988D58A-27FB-4972-9039-DF95A729E6D9}" srcOrd="2" destOrd="0" parTransId="{56AC1FCF-8114-4417-B4A6-F2CACD2FBD24}" sibTransId="{555FE714-6DCE-42E2-BACF-267357A278C0}"/>
    <dgm:cxn modelId="{CBD544AB-0460-4779-878B-230487828D80}" srcId="{CFDA5ADA-0952-48D1-8BA2-3568FCC21BB1}" destId="{068EC7B0-21B3-4389-9166-B61C232303F9}" srcOrd="3" destOrd="0" parTransId="{35E1366E-8C3A-42D0-9D3D-1B696791A478}" sibTransId="{992BF428-2425-4DDA-ACB1-227FA226DC72}"/>
    <dgm:cxn modelId="{3B9479AD-32CB-4879-9CBF-AC0D53F03B3E}" srcId="{D4CB9FFD-63EE-4F6F-A83E-DD54223ECA3E}" destId="{6BC71825-735B-456C-B76E-AA4903EF41E6}" srcOrd="0" destOrd="0" parTransId="{E7220EAD-84C2-43CA-B5E0-C0DBC9972890}" sibTransId="{D859859E-5A54-4DFC-A573-1F5C9C121E33}"/>
    <dgm:cxn modelId="{88F549AE-51AB-463D-9CC5-1900E8C656A2}" srcId="{CFDA5ADA-0952-48D1-8BA2-3568FCC21BB1}" destId="{DDBA8DFF-722F-4F69-B8AD-CF35C5BE4510}" srcOrd="0" destOrd="0" parTransId="{B861E943-8A95-4D44-B829-6602FC2A14E5}" sibTransId="{DDDF65D1-D71E-488D-B9DC-CF36BC3BF65C}"/>
    <dgm:cxn modelId="{476529C7-B528-4D8F-9B1F-BBBF7E3C6FF7}" type="presOf" srcId="{6BC71825-735B-456C-B76E-AA4903EF41E6}" destId="{169C0208-9C7A-4C4C-8DA9-F715D50CB215}" srcOrd="0" destOrd="0" presId="urn:microsoft.com/office/officeart/2005/8/layout/bList2"/>
    <dgm:cxn modelId="{9264CBC7-C690-4D1C-8D41-5B8365C4F0C2}" type="presOf" srcId="{A10FC0E9-BFFD-400B-8814-B4EF178CA4DB}" destId="{D0A492EE-58D4-422A-94FB-37660E02FAAD}" srcOrd="0" destOrd="0" presId="urn:microsoft.com/office/officeart/2005/8/layout/bList2"/>
    <dgm:cxn modelId="{01C068D3-1C6A-4B7B-BCA2-F00DAC31C224}" srcId="{2F2EED4C-CB0F-4778-B471-BA454F23B0CF}" destId="{3475835A-0E43-424A-9685-D885E19E0D07}" srcOrd="3" destOrd="0" parTransId="{B5736910-B9FF-4462-8405-28734C8717C6}" sibTransId="{A72BE0AF-B472-483F-943F-94C7951FE0AB}"/>
    <dgm:cxn modelId="{BCB150D6-CAA7-4CDC-A507-9B37BD9C8A20}" srcId="{9673FA2A-4557-46A0-AE66-2274CAB932C9}" destId="{73EA0A19-7E25-4B4F-B610-E83B58BE0850}" srcOrd="1" destOrd="0" parTransId="{BA5D54AF-AB9F-450A-A767-03660B96A2BC}" sibTransId="{9528C764-0C96-4956-B4F1-CE7692AB6B9B}"/>
    <dgm:cxn modelId="{6C0674EC-A2E5-4373-9644-63B0C6D9ADD0}" type="presOf" srcId="{2F2EED4C-CB0F-4778-B471-BA454F23B0CF}" destId="{BC7AE086-4493-4426-9AFB-5CF727FA79FC}" srcOrd="1" destOrd="0" presId="urn:microsoft.com/office/officeart/2005/8/layout/bList2"/>
    <dgm:cxn modelId="{AC782FEF-8820-451E-B425-484BCE130042}" type="presOf" srcId="{BF72A7C1-EB8B-489D-B078-E94F96B6467B}" destId="{94D981DF-E51F-4A22-A22D-C5C7A785499B}" srcOrd="1" destOrd="0" presId="urn:microsoft.com/office/officeart/2005/8/layout/bList2"/>
    <dgm:cxn modelId="{13618DF0-4A7E-4578-8FE1-9F4A2013E1F8}" type="presOf" srcId="{9673FA2A-4557-46A0-AE66-2274CAB932C9}" destId="{CE2503CA-0FDF-4E39-8959-05E90DC16327}" srcOrd="0" destOrd="0" presId="urn:microsoft.com/office/officeart/2005/8/layout/bList2"/>
    <dgm:cxn modelId="{E9573EF1-C5C6-4333-966D-2B8D62554386}" type="presOf" srcId="{7E87877A-5DD1-438F-8298-4C37DF1C35CB}" destId="{D33CA55E-D5F1-4BF4-9CB1-C81DAAEE168D}" srcOrd="0" destOrd="1" presId="urn:microsoft.com/office/officeart/2005/8/layout/bList2"/>
    <dgm:cxn modelId="{F530E7F1-6E57-4584-84C8-079413AA76BF}" srcId="{A10FC0E9-BFFD-400B-8814-B4EF178CA4DB}" destId="{BF72A7C1-EB8B-489D-B078-E94F96B6467B}" srcOrd="0" destOrd="0" parTransId="{2F288484-643D-4DCE-ABE9-29EF693B4D26}" sibTransId="{DFB38743-F8B2-4243-87A7-B1C3D6135F15}"/>
    <dgm:cxn modelId="{D47C1AF9-3DE6-4D8F-A60B-D7D8E4C3BC49}" srcId="{CFDA5ADA-0952-48D1-8BA2-3568FCC21BB1}" destId="{46FCFFF6-E4F6-49F0-8C25-C44BE0F2C6D9}" srcOrd="1" destOrd="0" parTransId="{308BD472-EC07-44B3-8E80-F0A69102EE16}" sibTransId="{0B5EAB72-B577-4A4B-9393-00D651646A6A}"/>
    <dgm:cxn modelId="{2DFA39FB-FAB1-4F95-A6C0-A1CCEF12A31E}" type="presOf" srcId="{FBA35989-512A-42FA-881B-617B3492F182}" destId="{66D2B77F-8D82-46AB-AEA7-6E6051170C98}" srcOrd="0" destOrd="0" presId="urn:microsoft.com/office/officeart/2005/8/layout/bList2"/>
    <dgm:cxn modelId="{05E71CFF-7CFE-453F-AFC9-E21D094F7214}" type="presOf" srcId="{7C1CEA1B-C3BB-40CC-87AA-863C6168452D}" destId="{66D2B77F-8D82-46AB-AEA7-6E6051170C98}" srcOrd="0" destOrd="2" presId="urn:microsoft.com/office/officeart/2005/8/layout/bList2"/>
    <dgm:cxn modelId="{4E6A33CB-72B2-420F-85BF-F9A7D34E83C1}" type="presParOf" srcId="{D0A492EE-58D4-422A-94FB-37660E02FAAD}" destId="{299C1401-DC22-4A03-811C-28232251FF48}" srcOrd="0" destOrd="0" presId="urn:microsoft.com/office/officeart/2005/8/layout/bList2"/>
    <dgm:cxn modelId="{ABDDC1BE-2EB5-42E8-9C4C-5E1210C35B95}" type="presParOf" srcId="{299C1401-DC22-4A03-811C-28232251FF48}" destId="{99AC638A-5500-4A63-9E18-A0E58DDE3621}" srcOrd="0" destOrd="0" presId="urn:microsoft.com/office/officeart/2005/8/layout/bList2"/>
    <dgm:cxn modelId="{FF239F44-B49D-4532-B08A-ADC1E1A9BE97}" type="presParOf" srcId="{299C1401-DC22-4A03-811C-28232251FF48}" destId="{BD03DAA8-A976-4798-9864-733027E7FE2F}" srcOrd="1" destOrd="0" presId="urn:microsoft.com/office/officeart/2005/8/layout/bList2"/>
    <dgm:cxn modelId="{1ED9651C-C3E7-47D1-A694-1E564E874869}" type="presParOf" srcId="{299C1401-DC22-4A03-811C-28232251FF48}" destId="{94D981DF-E51F-4A22-A22D-C5C7A785499B}" srcOrd="2" destOrd="0" presId="urn:microsoft.com/office/officeart/2005/8/layout/bList2"/>
    <dgm:cxn modelId="{54325328-F0C0-462D-93B1-9465D837EBEA}" type="presParOf" srcId="{299C1401-DC22-4A03-811C-28232251FF48}" destId="{96A1F544-B257-4557-8CFA-63733FF3F645}" srcOrd="3" destOrd="0" presId="urn:microsoft.com/office/officeart/2005/8/layout/bList2"/>
    <dgm:cxn modelId="{AAA272D5-D463-4D23-B5AA-2D79C95CF723}" type="presParOf" srcId="{D0A492EE-58D4-422A-94FB-37660E02FAAD}" destId="{2A6B1E05-24E3-471C-8AB4-B58EE73E751D}" srcOrd="1" destOrd="0" presId="urn:microsoft.com/office/officeart/2005/8/layout/bList2"/>
    <dgm:cxn modelId="{C0C1F6C1-BC43-42D6-AF2F-D6AC1FF0BAD4}" type="presParOf" srcId="{D0A492EE-58D4-422A-94FB-37660E02FAAD}" destId="{6CF523DC-B5FD-4CD7-B743-9DEA4FE7632B}" srcOrd="2" destOrd="0" presId="urn:microsoft.com/office/officeart/2005/8/layout/bList2"/>
    <dgm:cxn modelId="{874D13DD-8B6F-477F-A75B-FCCCE37BF171}" type="presParOf" srcId="{6CF523DC-B5FD-4CD7-B743-9DEA4FE7632B}" destId="{E67587E9-1B3D-4D96-AA26-FEE0B0976BF3}" srcOrd="0" destOrd="0" presId="urn:microsoft.com/office/officeart/2005/8/layout/bList2"/>
    <dgm:cxn modelId="{1B9B7D00-7AF8-493E-9419-6DEED32B7345}" type="presParOf" srcId="{6CF523DC-B5FD-4CD7-B743-9DEA4FE7632B}" destId="{4F62FB64-6654-450F-9304-A347BDB3F8C3}" srcOrd="1" destOrd="0" presId="urn:microsoft.com/office/officeart/2005/8/layout/bList2"/>
    <dgm:cxn modelId="{FB1574D1-01F3-4B26-A8CC-D8AFF39D4A69}" type="presParOf" srcId="{6CF523DC-B5FD-4CD7-B743-9DEA4FE7632B}" destId="{0DB0399F-DF49-49D9-A300-11E2CA1B5CBB}" srcOrd="2" destOrd="0" presId="urn:microsoft.com/office/officeart/2005/8/layout/bList2"/>
    <dgm:cxn modelId="{2C572271-8894-4174-86EE-C2E4CD961E5D}" type="presParOf" srcId="{6CF523DC-B5FD-4CD7-B743-9DEA4FE7632B}" destId="{200C0964-4E9D-44E2-9495-8FEAB1627021}" srcOrd="3" destOrd="0" presId="urn:microsoft.com/office/officeart/2005/8/layout/bList2"/>
    <dgm:cxn modelId="{7FEE4D77-D93C-46FD-9230-7682C830B6EC}" type="presParOf" srcId="{D0A492EE-58D4-422A-94FB-37660E02FAAD}" destId="{C2763A3C-05AC-4E3B-9F84-2DAE82134B8F}" srcOrd="3" destOrd="0" presId="urn:microsoft.com/office/officeart/2005/8/layout/bList2"/>
    <dgm:cxn modelId="{49E8736D-1451-41FF-B0EA-F889159D23AC}" type="presParOf" srcId="{D0A492EE-58D4-422A-94FB-37660E02FAAD}" destId="{7C70EB77-9A33-43A4-8153-3E6C90F22AAB}" srcOrd="4" destOrd="0" presId="urn:microsoft.com/office/officeart/2005/8/layout/bList2"/>
    <dgm:cxn modelId="{089A1212-6C24-4B93-BC58-979CA93CDA9F}" type="presParOf" srcId="{7C70EB77-9A33-43A4-8153-3E6C90F22AAB}" destId="{169C0208-9C7A-4C4C-8DA9-F715D50CB215}" srcOrd="0" destOrd="0" presId="urn:microsoft.com/office/officeart/2005/8/layout/bList2"/>
    <dgm:cxn modelId="{41ECF940-D3C3-48AF-B6FD-AD524D572299}" type="presParOf" srcId="{7C70EB77-9A33-43A4-8153-3E6C90F22AAB}" destId="{5CDEEFBE-1685-4FDD-A662-1B786BABCEF6}" srcOrd="1" destOrd="0" presId="urn:microsoft.com/office/officeart/2005/8/layout/bList2"/>
    <dgm:cxn modelId="{63FCD309-0C6E-48F8-B3DA-B892DA17676F}" type="presParOf" srcId="{7C70EB77-9A33-43A4-8153-3E6C90F22AAB}" destId="{E5672411-5969-49FC-8188-A4CEA9FD1A05}" srcOrd="2" destOrd="0" presId="urn:microsoft.com/office/officeart/2005/8/layout/bList2"/>
    <dgm:cxn modelId="{3CE01D99-8026-472D-A9F9-421DCDF071F8}" type="presParOf" srcId="{7C70EB77-9A33-43A4-8153-3E6C90F22AAB}" destId="{8B0486D3-A3A1-41B1-A0BC-F65521A4E42E}" srcOrd="3" destOrd="0" presId="urn:microsoft.com/office/officeart/2005/8/layout/bList2"/>
    <dgm:cxn modelId="{35391C9E-460B-45F3-B1F4-5E00DB79248E}" type="presParOf" srcId="{D0A492EE-58D4-422A-94FB-37660E02FAAD}" destId="{AFA6D754-A179-4217-B0AD-A5BAAC548CC9}" srcOrd="5" destOrd="0" presId="urn:microsoft.com/office/officeart/2005/8/layout/bList2"/>
    <dgm:cxn modelId="{4C1B1B04-AA5C-4D98-902C-617937237C56}" type="presParOf" srcId="{D0A492EE-58D4-422A-94FB-37660E02FAAD}" destId="{06EE1B6D-CAC3-4EBA-B33D-5AFBACF2D9FE}" srcOrd="6" destOrd="0" presId="urn:microsoft.com/office/officeart/2005/8/layout/bList2"/>
    <dgm:cxn modelId="{3CEDF6DB-6F06-440F-ACE2-E63E74EE7286}" type="presParOf" srcId="{06EE1B6D-CAC3-4EBA-B33D-5AFBACF2D9FE}" destId="{C2A45802-40B4-40EB-8959-6C677F6BB5E5}" srcOrd="0" destOrd="0" presId="urn:microsoft.com/office/officeart/2005/8/layout/bList2"/>
    <dgm:cxn modelId="{75470EA8-7C48-47DC-81D5-3C032A8C3D3A}" type="presParOf" srcId="{06EE1B6D-CAC3-4EBA-B33D-5AFBACF2D9FE}" destId="{CE2503CA-0FDF-4E39-8959-05E90DC16327}" srcOrd="1" destOrd="0" presId="urn:microsoft.com/office/officeart/2005/8/layout/bList2"/>
    <dgm:cxn modelId="{642069BE-62A9-430B-8505-050663E07CFF}" type="presParOf" srcId="{06EE1B6D-CAC3-4EBA-B33D-5AFBACF2D9FE}" destId="{DEAEED67-370F-437A-9B45-17949748BBCF}" srcOrd="2" destOrd="0" presId="urn:microsoft.com/office/officeart/2005/8/layout/bList2"/>
    <dgm:cxn modelId="{CF6FB93B-02B8-4C58-93D7-02A710A1DDDF}" type="presParOf" srcId="{06EE1B6D-CAC3-4EBA-B33D-5AFBACF2D9FE}" destId="{51FB6CBD-C810-4B6C-BCCB-95A1AC76235F}" srcOrd="3" destOrd="0" presId="urn:microsoft.com/office/officeart/2005/8/layout/bList2"/>
    <dgm:cxn modelId="{3466D41C-280D-4CDD-B1EA-D3106979F3C8}" type="presParOf" srcId="{D0A492EE-58D4-422A-94FB-37660E02FAAD}" destId="{828B761F-3C61-4FEF-923E-26B102117EA8}" srcOrd="7" destOrd="0" presId="urn:microsoft.com/office/officeart/2005/8/layout/bList2"/>
    <dgm:cxn modelId="{3AD1F1AB-1285-4E7D-BC7E-B591ADC5E494}" type="presParOf" srcId="{D0A492EE-58D4-422A-94FB-37660E02FAAD}" destId="{E38F1B5B-2C22-4B42-9766-990F6D948B74}" srcOrd="8" destOrd="0" presId="urn:microsoft.com/office/officeart/2005/8/layout/bList2"/>
    <dgm:cxn modelId="{66B7D4D3-37F8-4687-8A1D-FA0594FE43EB}" type="presParOf" srcId="{E38F1B5B-2C22-4B42-9766-990F6D948B74}" destId="{D33CA55E-D5F1-4BF4-9CB1-C81DAAEE168D}" srcOrd="0" destOrd="0" presId="urn:microsoft.com/office/officeart/2005/8/layout/bList2"/>
    <dgm:cxn modelId="{FADA20D7-7C40-4EAD-A20C-08811B86849C}" type="presParOf" srcId="{E38F1B5B-2C22-4B42-9766-990F6D948B74}" destId="{1FDB7326-AF82-4F92-9ABF-FC9A55205558}" srcOrd="1" destOrd="0" presId="urn:microsoft.com/office/officeart/2005/8/layout/bList2"/>
    <dgm:cxn modelId="{66BC6CB4-FFB3-4C44-A65A-99467F54E1C9}" type="presParOf" srcId="{E38F1B5B-2C22-4B42-9766-990F6D948B74}" destId="{BC7AE086-4493-4426-9AFB-5CF727FA79FC}" srcOrd="2" destOrd="0" presId="urn:microsoft.com/office/officeart/2005/8/layout/bList2"/>
    <dgm:cxn modelId="{9F453AA6-2E02-491A-B709-CBE5FA0449B2}" type="presParOf" srcId="{E38F1B5B-2C22-4B42-9766-990F6D948B74}" destId="{E768B77C-04FD-4CB6-B11F-A8F4C3E9144A}" srcOrd="3" destOrd="0" presId="urn:microsoft.com/office/officeart/2005/8/layout/bList2"/>
    <dgm:cxn modelId="{ABEB815F-6607-4271-BCD2-7ED2F6190B1B}" type="presParOf" srcId="{D0A492EE-58D4-422A-94FB-37660E02FAAD}" destId="{8769BAC7-A329-49EA-9D0D-35D5C81E8202}" srcOrd="9" destOrd="0" presId="urn:microsoft.com/office/officeart/2005/8/layout/bList2"/>
    <dgm:cxn modelId="{63086F7B-3CD4-4F14-926C-0F2F0702759E}" type="presParOf" srcId="{D0A492EE-58D4-422A-94FB-37660E02FAAD}" destId="{7B23F129-C39E-4D25-98E0-EABB002AAFF0}" srcOrd="10" destOrd="0" presId="urn:microsoft.com/office/officeart/2005/8/layout/bList2"/>
    <dgm:cxn modelId="{29793C36-FEA9-4823-A129-EF9CFB5AF44C}" type="presParOf" srcId="{7B23F129-C39E-4D25-98E0-EABB002AAFF0}" destId="{66D2B77F-8D82-46AB-AEA7-6E6051170C98}" srcOrd="0" destOrd="0" presId="urn:microsoft.com/office/officeart/2005/8/layout/bList2"/>
    <dgm:cxn modelId="{56FA9218-1DF0-4CAF-8B78-22F6D815779D}" type="presParOf" srcId="{7B23F129-C39E-4D25-98E0-EABB002AAFF0}" destId="{19E3FF00-6C29-48C6-9BED-DA43ED4C90E2}" srcOrd="1" destOrd="0" presId="urn:microsoft.com/office/officeart/2005/8/layout/bList2"/>
    <dgm:cxn modelId="{D49F1111-DE38-4DE9-BCBC-E8D9FF203C75}" type="presParOf" srcId="{7B23F129-C39E-4D25-98E0-EABB002AAFF0}" destId="{58B12D58-8D44-4BE5-8B7C-1DB06138D017}" srcOrd="2" destOrd="0" presId="urn:microsoft.com/office/officeart/2005/8/layout/bList2"/>
    <dgm:cxn modelId="{1F9052EC-2FD6-48BA-B5DF-ACBE013D5F6C}" type="presParOf" srcId="{7B23F129-C39E-4D25-98E0-EABB002AAFF0}" destId="{33E84562-DCD4-4251-84F2-63F850F29AF5}" srcOrd="3" destOrd="0" presId="urn:microsoft.com/office/officeart/2005/8/layout/bList2"/>
  </dgm:cxnLst>
  <dgm:bg>
    <a:solidFill>
      <a:schemeClr val="accent6"/>
    </a:solidFill>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AC638A-5500-4A63-9E18-A0E58DDE3621}">
      <dsp:nvSpPr>
        <dsp:cNvPr id="0" name=""/>
        <dsp:cNvSpPr/>
      </dsp:nvSpPr>
      <dsp:spPr>
        <a:xfrm>
          <a:off x="230917" y="2678"/>
          <a:ext cx="1291020" cy="963719"/>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26670" rIns="8890" bIns="8890"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Water from Kisumu County</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Rationed water</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Metered &amp; costed</a:t>
          </a:r>
        </a:p>
      </dsp:txBody>
      <dsp:txXfrm>
        <a:off x="253498" y="25259"/>
        <a:ext cx="1245858" cy="941138"/>
      </dsp:txXfrm>
    </dsp:sp>
    <dsp:sp modelId="{94D981DF-E51F-4A22-A22D-C5C7A785499B}">
      <dsp:nvSpPr>
        <dsp:cNvPr id="0" name=""/>
        <dsp:cNvSpPr/>
      </dsp:nvSpPr>
      <dsp:spPr>
        <a:xfrm>
          <a:off x="230917" y="966397"/>
          <a:ext cx="1291020" cy="414399"/>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0" rIns="15240" bIns="0"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KIWASCO</a:t>
          </a:r>
        </a:p>
      </dsp:txBody>
      <dsp:txXfrm>
        <a:off x="230917" y="966397"/>
        <a:ext cx="909169" cy="414399"/>
      </dsp:txXfrm>
    </dsp:sp>
    <dsp:sp modelId="{96A1F544-B257-4557-8CFA-63733FF3F645}">
      <dsp:nvSpPr>
        <dsp:cNvPr id="0" name=""/>
        <dsp:cNvSpPr/>
      </dsp:nvSpPr>
      <dsp:spPr>
        <a:xfrm>
          <a:off x="1067585" y="933085"/>
          <a:ext cx="669900" cy="650127"/>
        </a:xfrm>
        <a:prstGeom prst="ellipse">
          <a:avLst/>
        </a:prstGeom>
        <a:blipFill rotWithShape="1">
          <a:blip xmlns:r="http://schemas.openxmlformats.org/officeDocument/2006/relationships" r:embed="rId1"/>
          <a:srcRect/>
          <a:stretch>
            <a:fillRect t="-9000" b="-9000"/>
          </a:stretch>
        </a:blip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67587E9-1B3D-4D96-AA26-FEE0B0976BF3}">
      <dsp:nvSpPr>
        <dsp:cNvPr id="0" name=""/>
        <dsp:cNvSpPr/>
      </dsp:nvSpPr>
      <dsp:spPr>
        <a:xfrm>
          <a:off x="1849430" y="52245"/>
          <a:ext cx="1291020" cy="963719"/>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26670" rIns="8890" bIns="8890"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On- campus structure</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Seasonal</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Mechanical breakdown</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Often polluted</a:t>
          </a:r>
        </a:p>
      </dsp:txBody>
      <dsp:txXfrm>
        <a:off x="1872011" y="74826"/>
        <a:ext cx="1245858" cy="941138"/>
      </dsp:txXfrm>
    </dsp:sp>
    <dsp:sp modelId="{0DB0399F-DF49-49D9-A300-11E2CA1B5CBB}">
      <dsp:nvSpPr>
        <dsp:cNvPr id="0" name=""/>
        <dsp:cNvSpPr/>
      </dsp:nvSpPr>
      <dsp:spPr>
        <a:xfrm>
          <a:off x="1849430" y="1015965"/>
          <a:ext cx="1291020" cy="414399"/>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0" rIns="15240" bIns="0"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Well</a:t>
          </a:r>
        </a:p>
      </dsp:txBody>
      <dsp:txXfrm>
        <a:off x="1849430" y="1015965"/>
        <a:ext cx="909169" cy="414399"/>
      </dsp:txXfrm>
    </dsp:sp>
    <dsp:sp modelId="{200C0964-4E9D-44E2-9495-8FEAB1627021}">
      <dsp:nvSpPr>
        <dsp:cNvPr id="0" name=""/>
        <dsp:cNvSpPr/>
      </dsp:nvSpPr>
      <dsp:spPr>
        <a:xfrm>
          <a:off x="2795120" y="1081788"/>
          <a:ext cx="451857" cy="451857"/>
        </a:xfrm>
        <a:prstGeom prst="ellipse">
          <a:avLst/>
        </a:prstGeom>
        <a:blipFill rotWithShape="1">
          <a:blip xmlns:r="http://schemas.openxmlformats.org/officeDocument/2006/relationships" r:embed="rId2"/>
          <a:srcRect/>
          <a:stretch>
            <a:fillRect/>
          </a:stretch>
        </a:blip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169C0208-9C7A-4C4C-8DA9-F715D50CB215}">
      <dsp:nvSpPr>
        <dsp:cNvPr id="0" name=""/>
        <dsp:cNvSpPr/>
      </dsp:nvSpPr>
      <dsp:spPr>
        <a:xfrm>
          <a:off x="285428" y="1807008"/>
          <a:ext cx="1291020" cy="963719"/>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26670" rIns="8890" bIns="8890"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Geographical feature, seasonal</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Shared by the Community &amp; domestic animals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Pollutted by affluent emisions from Kibos Sugar factory &amp; allied indutries</a:t>
          </a:r>
        </a:p>
      </dsp:txBody>
      <dsp:txXfrm>
        <a:off x="308009" y="1829589"/>
        <a:ext cx="1245858" cy="941138"/>
      </dsp:txXfrm>
    </dsp:sp>
    <dsp:sp modelId="{E5672411-5969-49FC-8188-A4CEA9FD1A05}">
      <dsp:nvSpPr>
        <dsp:cNvPr id="0" name=""/>
        <dsp:cNvSpPr/>
      </dsp:nvSpPr>
      <dsp:spPr>
        <a:xfrm>
          <a:off x="285428" y="2770727"/>
          <a:ext cx="1291020" cy="414399"/>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0" rIns="15240" bIns="0"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Kibos River</a:t>
          </a:r>
        </a:p>
      </dsp:txBody>
      <dsp:txXfrm>
        <a:off x="285428" y="2770727"/>
        <a:ext cx="909169" cy="414399"/>
      </dsp:txXfrm>
    </dsp:sp>
    <dsp:sp modelId="{8B0486D3-A3A1-41B1-A0BC-F65521A4E42E}">
      <dsp:nvSpPr>
        <dsp:cNvPr id="0" name=""/>
        <dsp:cNvSpPr/>
      </dsp:nvSpPr>
      <dsp:spPr>
        <a:xfrm>
          <a:off x="1231118" y="2836551"/>
          <a:ext cx="451857" cy="451857"/>
        </a:xfrm>
        <a:prstGeom prst="ellipse">
          <a:avLst/>
        </a:prstGeom>
        <a:blipFill rotWithShape="1">
          <a:blip xmlns:r="http://schemas.openxmlformats.org/officeDocument/2006/relationships" r:embed="rId3"/>
          <a:srcRect/>
          <a:stretch>
            <a:fillRect l="-22000" r="-22000"/>
          </a:stretch>
        </a:blip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2A45802-40B4-40EB-8959-6C677F6BB5E5}">
      <dsp:nvSpPr>
        <dsp:cNvPr id="0" name=""/>
        <dsp:cNvSpPr/>
      </dsp:nvSpPr>
      <dsp:spPr>
        <a:xfrm>
          <a:off x="1794919" y="1807008"/>
          <a:ext cx="1291020" cy="963719"/>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26670" rIns="8890" bIns="8890"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Drill a Borehole</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Equip with solar powered water pump</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Meter &amp; Regulate</a:t>
          </a:r>
        </a:p>
      </dsp:txBody>
      <dsp:txXfrm>
        <a:off x="1817500" y="1829589"/>
        <a:ext cx="1245858" cy="941138"/>
      </dsp:txXfrm>
    </dsp:sp>
    <dsp:sp modelId="{DEAEED67-370F-437A-9B45-17949748BBCF}">
      <dsp:nvSpPr>
        <dsp:cNvPr id="0" name=""/>
        <dsp:cNvSpPr/>
      </dsp:nvSpPr>
      <dsp:spPr>
        <a:xfrm>
          <a:off x="1794919" y="2770727"/>
          <a:ext cx="1291020" cy="414399"/>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0" rIns="15240" bIns="0"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Solution</a:t>
          </a:r>
        </a:p>
      </dsp:txBody>
      <dsp:txXfrm>
        <a:off x="1794919" y="2770727"/>
        <a:ext cx="909169" cy="414399"/>
      </dsp:txXfrm>
    </dsp:sp>
    <dsp:sp modelId="{51FB6CBD-C810-4B6C-BCCB-95A1AC76235F}">
      <dsp:nvSpPr>
        <dsp:cNvPr id="0" name=""/>
        <dsp:cNvSpPr/>
      </dsp:nvSpPr>
      <dsp:spPr>
        <a:xfrm>
          <a:off x="2740609" y="2836551"/>
          <a:ext cx="451857" cy="451857"/>
        </a:xfrm>
        <a:prstGeom prst="ellipse">
          <a:avLst/>
        </a:prstGeom>
        <a:blipFill rotWithShape="1">
          <a:blip xmlns:r="http://schemas.openxmlformats.org/officeDocument/2006/relationships" r:embed="rId4"/>
          <a:srcRect/>
          <a:stretch>
            <a:fillRect l="-9000" r="-9000"/>
          </a:stretch>
        </a:blip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33CA55E-D5F1-4BF4-9CB1-C81DAAEE168D}">
      <dsp:nvSpPr>
        <dsp:cNvPr id="0" name=""/>
        <dsp:cNvSpPr/>
      </dsp:nvSpPr>
      <dsp:spPr>
        <a:xfrm>
          <a:off x="285428" y="3512203"/>
          <a:ext cx="1291020" cy="963719"/>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26670" rIns="8890" bIns="8890"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Work with Hydrotech Tank Solutions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Source for companies and qualified contractors</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Evaluate capability &amp; competence</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Incorporate efficiency &amp; cost effectiveness</a:t>
          </a:r>
        </a:p>
      </dsp:txBody>
      <dsp:txXfrm>
        <a:off x="308009" y="3534784"/>
        <a:ext cx="1245858" cy="941138"/>
      </dsp:txXfrm>
    </dsp:sp>
    <dsp:sp modelId="{BC7AE086-4493-4426-9AFB-5CF727FA79FC}">
      <dsp:nvSpPr>
        <dsp:cNvPr id="0" name=""/>
        <dsp:cNvSpPr/>
      </dsp:nvSpPr>
      <dsp:spPr>
        <a:xfrm>
          <a:off x="285428" y="4475923"/>
          <a:ext cx="1291020" cy="414399"/>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0" rIns="15240" bIns="0"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Strategy</a:t>
          </a:r>
        </a:p>
      </dsp:txBody>
      <dsp:txXfrm>
        <a:off x="285428" y="4475923"/>
        <a:ext cx="909169" cy="414399"/>
      </dsp:txXfrm>
    </dsp:sp>
    <dsp:sp modelId="{E768B77C-04FD-4CB6-B11F-A8F4C3E9144A}">
      <dsp:nvSpPr>
        <dsp:cNvPr id="0" name=""/>
        <dsp:cNvSpPr/>
      </dsp:nvSpPr>
      <dsp:spPr>
        <a:xfrm>
          <a:off x="1231118" y="4541746"/>
          <a:ext cx="451857" cy="451857"/>
        </a:xfrm>
        <a:prstGeom prst="ellipse">
          <a:avLst/>
        </a:prstGeom>
        <a:blipFill rotWithShape="1">
          <a:blip xmlns:r="http://schemas.openxmlformats.org/officeDocument/2006/relationships" r:embed="rId5"/>
          <a:srcRect/>
          <a:stretch>
            <a:fillRect l="-1000" r="-1000"/>
          </a:stretch>
        </a:blip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6D2B77F-8D82-46AB-AEA7-6E6051170C98}">
      <dsp:nvSpPr>
        <dsp:cNvPr id="0" name=""/>
        <dsp:cNvSpPr/>
      </dsp:nvSpPr>
      <dsp:spPr>
        <a:xfrm>
          <a:off x="1794919" y="3512203"/>
          <a:ext cx="1291020" cy="963719"/>
        </a:xfrm>
        <a:prstGeom prst="round2SameRect">
          <a:avLst>
            <a:gd name="adj1" fmla="val 8000"/>
            <a:gd name="adj2" fmla="val 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26670" rIns="8890" bIns="8890" numCol="1" spcCol="1270" anchor="t"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Harvest the water</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Sell as bottled water to the commuinity</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Supplement with the rain water</a:t>
          </a:r>
        </a:p>
      </dsp:txBody>
      <dsp:txXfrm>
        <a:off x="1817500" y="3534784"/>
        <a:ext cx="1245858" cy="941138"/>
      </dsp:txXfrm>
    </dsp:sp>
    <dsp:sp modelId="{58B12D58-8D44-4BE5-8B7C-1DB06138D017}">
      <dsp:nvSpPr>
        <dsp:cNvPr id="0" name=""/>
        <dsp:cNvSpPr/>
      </dsp:nvSpPr>
      <dsp:spPr>
        <a:xfrm>
          <a:off x="1794919" y="4475923"/>
          <a:ext cx="1291020" cy="414399"/>
        </a:xfrm>
        <a:prstGeom prst="rect">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0" rIns="15240" bIns="0" numCol="1" spcCol="1270" anchor="ctr" anchorCtr="0">
          <a:noAutofit/>
        </a:bodyPr>
        <a:lstStyle/>
        <a:p>
          <a:pPr marL="0" lvl="0" indent="0" algn="l"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Sustainability</a:t>
          </a:r>
        </a:p>
      </dsp:txBody>
      <dsp:txXfrm>
        <a:off x="1794919" y="4475923"/>
        <a:ext cx="909169" cy="414399"/>
      </dsp:txXfrm>
    </dsp:sp>
    <dsp:sp modelId="{33E84562-DCD4-4251-84F2-63F850F29AF5}">
      <dsp:nvSpPr>
        <dsp:cNvPr id="0" name=""/>
        <dsp:cNvSpPr/>
      </dsp:nvSpPr>
      <dsp:spPr>
        <a:xfrm>
          <a:off x="2740609" y="4541746"/>
          <a:ext cx="451857" cy="451857"/>
        </a:xfrm>
        <a:prstGeom prst="ellipse">
          <a:avLst/>
        </a:prstGeom>
        <a:blipFill rotWithShape="1">
          <a:blip xmlns:r="http://schemas.openxmlformats.org/officeDocument/2006/relationships" r:embed="rId5"/>
          <a:srcRect/>
          <a:stretch>
            <a:fillRect l="-1000" r="-1000"/>
          </a:stretch>
        </a:blip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55362DB446842A68F59ADB3191E5DB3"/>
        <w:category>
          <w:name w:val="General"/>
          <w:gallery w:val="placeholder"/>
        </w:category>
        <w:types>
          <w:type w:val="bbPlcHdr"/>
        </w:types>
        <w:behaviors>
          <w:behavior w:val="content"/>
        </w:behaviors>
        <w:guid w:val="{7D5281A2-FCAA-4570-9873-33677D5946A5}"/>
      </w:docPartPr>
      <w:docPartBody>
        <w:p w:rsidR="0052631E" w:rsidRDefault="00414D4C">
          <w:pPr>
            <w:pStyle w:val="055362DB446842A68F59ADB3191E5DB3"/>
          </w:pPr>
          <w:r>
            <w:t>Monthly</w:t>
          </w:r>
        </w:p>
      </w:docPartBody>
    </w:docPart>
    <w:docPart>
      <w:docPartPr>
        <w:name w:val="9DC2FF343857419F828C1AB72D023D13"/>
        <w:category>
          <w:name w:val="General"/>
          <w:gallery w:val="placeholder"/>
        </w:category>
        <w:types>
          <w:type w:val="bbPlcHdr"/>
        </w:types>
        <w:behaviors>
          <w:behavior w:val="content"/>
        </w:behaviors>
        <w:guid w:val="{AB27E52A-B4AE-439E-A839-6F0EDC2BAC12}"/>
      </w:docPartPr>
      <w:docPartBody>
        <w:p w:rsidR="0052631E" w:rsidRDefault="00414D4C">
          <w:pPr>
            <w:pStyle w:val="9DC2FF343857419F828C1AB72D023D13"/>
          </w:pPr>
          <w:r>
            <w:t>Volume ##</w:t>
          </w:r>
        </w:p>
      </w:docPartBody>
    </w:docPart>
    <w:docPart>
      <w:docPartPr>
        <w:name w:val="F2858FA824C64667A95E0FF8A247BCA9"/>
        <w:category>
          <w:name w:val="General"/>
          <w:gallery w:val="placeholder"/>
        </w:category>
        <w:types>
          <w:type w:val="bbPlcHdr"/>
        </w:types>
        <w:behaviors>
          <w:behavior w:val="content"/>
        </w:behaviors>
        <w:guid w:val="{53E4983A-D7E2-4DC9-8BE3-6666A1910151}"/>
      </w:docPartPr>
      <w:docPartBody>
        <w:p w:rsidR="0052631E" w:rsidRDefault="00414D4C">
          <w:pPr>
            <w:pStyle w:val="F2858FA824C64667A95E0FF8A247BCA9"/>
          </w:pPr>
          <w:r>
            <w:t>Issue ##</w:t>
          </w:r>
        </w:p>
      </w:docPartBody>
    </w:docPart>
    <w:docPart>
      <w:docPartPr>
        <w:name w:val="C83118649E344212BBB0403833542AF9"/>
        <w:category>
          <w:name w:val="General"/>
          <w:gallery w:val="placeholder"/>
        </w:category>
        <w:types>
          <w:type w:val="bbPlcHdr"/>
        </w:types>
        <w:behaviors>
          <w:behavior w:val="content"/>
        </w:behaviors>
        <w:guid w:val="{0E98792C-BBD8-4929-9B90-6A38F88FC7AF}"/>
      </w:docPartPr>
      <w:docPartBody>
        <w:p w:rsidR="0052631E" w:rsidRDefault="00414D4C">
          <w:pPr>
            <w:pStyle w:val="C83118649E344212BBB0403833542AF9"/>
          </w:pPr>
          <w:r>
            <w:t>Publication Name</w:t>
          </w:r>
        </w:p>
      </w:docPartBody>
    </w:docPart>
    <w:docPart>
      <w:docPartPr>
        <w:name w:val="AAF5E426CF0247708F000FEC3502B85A"/>
        <w:category>
          <w:name w:val="General"/>
          <w:gallery w:val="placeholder"/>
        </w:category>
        <w:types>
          <w:type w:val="bbPlcHdr"/>
        </w:types>
        <w:behaviors>
          <w:behavior w:val="content"/>
        </w:behaviors>
        <w:guid w:val="{BCF60E1A-4729-4B9F-96C1-01EFF72800AC}"/>
      </w:docPartPr>
      <w:docPartBody>
        <w:p w:rsidR="0052631E" w:rsidRDefault="00414D4C">
          <w:pPr>
            <w:pStyle w:val="AAF5E426CF0247708F000FEC3502B85A"/>
          </w:pPr>
          <w:r w:rsidRPr="00337F39">
            <w:t>Announcement</w:t>
          </w:r>
        </w:p>
      </w:docPartBody>
    </w:docPart>
    <w:docPart>
      <w:docPartPr>
        <w:name w:val="2CA358DBC8024A72BD1443B16DE57298"/>
        <w:category>
          <w:name w:val="General"/>
          <w:gallery w:val="placeholder"/>
        </w:category>
        <w:types>
          <w:type w:val="bbPlcHdr"/>
        </w:types>
        <w:behaviors>
          <w:behavior w:val="content"/>
        </w:behaviors>
        <w:guid w:val="{5664AA09-5DF8-44E1-8FE8-8AE9C5C1BECB}"/>
      </w:docPartPr>
      <w:docPartBody>
        <w:p w:rsidR="0052631E" w:rsidRDefault="00414D4C">
          <w:pPr>
            <w:pStyle w:val="2CA358DBC8024A72BD1443B16DE57298"/>
          </w:pPr>
          <w:r w:rsidRPr="00FC2165">
            <w:t>PG. 2</w:t>
          </w:r>
        </w:p>
      </w:docPartBody>
    </w:docPart>
    <w:docPart>
      <w:docPartPr>
        <w:name w:val="93F21D52F73543EA849187A9E6B580BF"/>
        <w:category>
          <w:name w:val="General"/>
          <w:gallery w:val="placeholder"/>
        </w:category>
        <w:types>
          <w:type w:val="bbPlcHdr"/>
        </w:types>
        <w:behaviors>
          <w:behavior w:val="content"/>
        </w:behaviors>
        <w:guid w:val="{96FE0B54-19B7-450B-B8C1-4D9D3C5A9328}"/>
      </w:docPartPr>
      <w:docPartBody>
        <w:p w:rsidR="0052631E" w:rsidRDefault="00414D4C">
          <w:pPr>
            <w:pStyle w:val="93F21D52F73543EA849187A9E6B580BF"/>
          </w:pPr>
          <w:r w:rsidRPr="00FC2165">
            <w:t>PG. 3</w:t>
          </w:r>
        </w:p>
      </w:docPartBody>
    </w:docPart>
    <w:docPart>
      <w:docPartPr>
        <w:name w:val="BAE64CAEEFD9494CBAD2D76B11707FA9"/>
        <w:category>
          <w:name w:val="General"/>
          <w:gallery w:val="placeholder"/>
        </w:category>
        <w:types>
          <w:type w:val="bbPlcHdr"/>
        </w:types>
        <w:behaviors>
          <w:behavior w:val="content"/>
        </w:behaviors>
        <w:guid w:val="{CE798F30-2285-43FF-ADCA-4571188FD583}"/>
      </w:docPartPr>
      <w:docPartBody>
        <w:p w:rsidR="0052631E" w:rsidRDefault="00414D4C">
          <w:pPr>
            <w:pStyle w:val="BAE64CAEEFD9494CBAD2D76B11707FA9"/>
          </w:pPr>
          <w:r w:rsidRPr="00FC2165">
            <w:t>PG. 4</w:t>
          </w:r>
        </w:p>
      </w:docPartBody>
    </w:docPart>
    <w:docPart>
      <w:docPartPr>
        <w:name w:val="ACE80BAC05EA4B6FB166AD2954295C8C"/>
        <w:category>
          <w:name w:val="General"/>
          <w:gallery w:val="placeholder"/>
        </w:category>
        <w:types>
          <w:type w:val="bbPlcHdr"/>
        </w:types>
        <w:behaviors>
          <w:behavior w:val="content"/>
        </w:behaviors>
        <w:guid w:val="{BD8E7A03-A78B-45A3-816E-4A2A101117E6}"/>
      </w:docPartPr>
      <w:docPartBody>
        <w:p w:rsidR="0052631E" w:rsidRDefault="00414D4C">
          <w:pPr>
            <w:pStyle w:val="ACE80BAC05EA4B6FB166AD2954295C8C"/>
          </w:pPr>
          <w:r w:rsidRPr="00153C76">
            <w:t>Volume ##</w:t>
          </w:r>
        </w:p>
      </w:docPartBody>
    </w:docPart>
    <w:docPart>
      <w:docPartPr>
        <w:name w:val="8D81DF74254F4F1B9D9D8DE3D09D8183"/>
        <w:category>
          <w:name w:val="General"/>
          <w:gallery w:val="placeholder"/>
        </w:category>
        <w:types>
          <w:type w:val="bbPlcHdr"/>
        </w:types>
        <w:behaviors>
          <w:behavior w:val="content"/>
        </w:behaviors>
        <w:guid w:val="{9B0026DC-90B7-4680-9593-63454E50D84E}"/>
      </w:docPartPr>
      <w:docPartBody>
        <w:p w:rsidR="0052631E" w:rsidRDefault="00414D4C">
          <w:pPr>
            <w:pStyle w:val="8D81DF74254F4F1B9D9D8DE3D09D8183"/>
          </w:pPr>
          <w:r w:rsidRPr="00153C76">
            <w:t>Issue ##</w:t>
          </w:r>
        </w:p>
      </w:docPartBody>
    </w:docPart>
    <w:docPart>
      <w:docPartPr>
        <w:name w:val="B028CB379B3C444E9364C363200CBF7C"/>
        <w:category>
          <w:name w:val="General"/>
          <w:gallery w:val="placeholder"/>
        </w:category>
        <w:types>
          <w:type w:val="bbPlcHdr"/>
        </w:types>
        <w:behaviors>
          <w:behavior w:val="content"/>
        </w:behaviors>
        <w:guid w:val="{A8CDE19A-147F-49BC-86E9-9F6524BBA0B3}"/>
      </w:docPartPr>
      <w:docPartBody>
        <w:p w:rsidR="0052631E" w:rsidRDefault="00414D4C">
          <w:pPr>
            <w:pStyle w:val="B028CB379B3C444E9364C363200CBF7C"/>
          </w:pPr>
          <w:r w:rsidRPr="00153C76">
            <w:t>Publication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odoni MT">
    <w:panose1 w:val="020706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Imprint MT Shadow">
    <w:panose1 w:val="04020605060303030202"/>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Perpetua">
    <w:panose1 w:val="020205020604010203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D4C"/>
    <w:rsid w:val="001B4986"/>
    <w:rsid w:val="00347FEF"/>
    <w:rsid w:val="00392055"/>
    <w:rsid w:val="003D24F3"/>
    <w:rsid w:val="003E0E27"/>
    <w:rsid w:val="00414D4C"/>
    <w:rsid w:val="0052631E"/>
    <w:rsid w:val="00584020"/>
    <w:rsid w:val="008379FD"/>
    <w:rsid w:val="00886378"/>
    <w:rsid w:val="008B12DF"/>
    <w:rsid w:val="00A456A7"/>
    <w:rsid w:val="00C11D9E"/>
    <w:rsid w:val="00D223B0"/>
    <w:rsid w:val="00E73439"/>
    <w:rsid w:val="00EF1E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55362DB446842A68F59ADB3191E5DB3">
    <w:name w:val="055362DB446842A68F59ADB3191E5DB3"/>
  </w:style>
  <w:style w:type="paragraph" w:customStyle="1" w:styleId="9DC2FF343857419F828C1AB72D023D13">
    <w:name w:val="9DC2FF343857419F828C1AB72D023D13"/>
  </w:style>
  <w:style w:type="paragraph" w:customStyle="1" w:styleId="F2858FA824C64667A95E0FF8A247BCA9">
    <w:name w:val="F2858FA824C64667A95E0FF8A247BCA9"/>
  </w:style>
  <w:style w:type="paragraph" w:customStyle="1" w:styleId="C83118649E344212BBB0403833542AF9">
    <w:name w:val="C83118649E344212BBB0403833542AF9"/>
  </w:style>
  <w:style w:type="paragraph" w:customStyle="1" w:styleId="AAF5E426CF0247708F000FEC3502B85A">
    <w:name w:val="AAF5E426CF0247708F000FEC3502B85A"/>
  </w:style>
  <w:style w:type="paragraph" w:customStyle="1" w:styleId="2CA358DBC8024A72BD1443B16DE57298">
    <w:name w:val="2CA358DBC8024A72BD1443B16DE57298"/>
  </w:style>
  <w:style w:type="paragraph" w:customStyle="1" w:styleId="93F21D52F73543EA849187A9E6B580BF">
    <w:name w:val="93F21D52F73543EA849187A9E6B580BF"/>
  </w:style>
  <w:style w:type="paragraph" w:customStyle="1" w:styleId="BAE64CAEEFD9494CBAD2D76B11707FA9">
    <w:name w:val="BAE64CAEEFD9494CBAD2D76B11707FA9"/>
  </w:style>
  <w:style w:type="paragraph" w:customStyle="1" w:styleId="ACE80BAC05EA4B6FB166AD2954295C8C">
    <w:name w:val="ACE80BAC05EA4B6FB166AD2954295C8C"/>
  </w:style>
  <w:style w:type="paragraph" w:customStyle="1" w:styleId="8D81DF74254F4F1B9D9D8DE3D09D8183">
    <w:name w:val="8D81DF74254F4F1B9D9D8DE3D09D8183"/>
  </w:style>
  <w:style w:type="paragraph" w:customStyle="1" w:styleId="B028CB379B3C444E9364C363200CBF7C">
    <w:name w:val="B028CB379B3C444E9364C363200CBF7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000000"/>
      </a:dk2>
      <a:lt2>
        <a:srgbClr val="E7E6E6"/>
      </a:lt2>
      <a:accent1>
        <a:srgbClr val="1B74BC"/>
      </a:accent1>
      <a:accent2>
        <a:srgbClr val="EBEBEB"/>
      </a:accent2>
      <a:accent3>
        <a:srgbClr val="5730A4"/>
      </a:accent3>
      <a:accent4>
        <a:srgbClr val="0ABCC8"/>
      </a:accent4>
      <a:accent5>
        <a:srgbClr val="961C39"/>
      </a:accent5>
      <a:accent6>
        <a:srgbClr val="70AD47"/>
      </a:accent6>
      <a:hlink>
        <a:srgbClr val="1B74BC"/>
      </a:hlink>
      <a:folHlink>
        <a:srgbClr val="0ABCC8"/>
      </a:folHlink>
    </a:clrScheme>
    <a:fontScheme name="Custom 2">
      <a:majorFont>
        <a:latin typeface="Bookman Old Style"/>
        <a:ea typeface=""/>
        <a:cs typeface=""/>
      </a:majorFont>
      <a:minorFont>
        <a:latin typeface="Bodoni M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Issue 3</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650F451-1104-4818-8A51-AD9AC4F1BDE2}">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635CD0CA-B3A9-4C17-9DFF-1B1638B5EF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2E76850-8774-4100-A2F9-70CE6E950981}">
  <ds:schemaRefs>
    <ds:schemaRef ds:uri="http://schemas.microsoft.com/sharepoint/v3/contenttype/forms"/>
  </ds:schemaRefs>
</ds:datastoreItem>
</file>

<file path=customXml/itemProps5.xml><?xml version="1.0" encoding="utf-8"?>
<ds:datastoreItem xmlns:ds="http://schemas.openxmlformats.org/officeDocument/2006/customXml" ds:itemID="{A3DE221A-1E26-43ED-BB29-7F86A2394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tf89604484_win32</Template>
  <TotalTime>17</TotalTime>
  <Pages>4</Pages>
  <Words>405</Words>
  <Characters>2311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Volume2</Company>
  <LinksUpToDate>false</LinksUpToDate>
  <CharactersWithSpaces>2711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omolo</dc:creator>
  <cp:keywords/>
  <dc:description/>
  <cp:lastModifiedBy>Celine Omolo</cp:lastModifiedBy>
  <cp:revision>3</cp:revision>
  <cp:lastPrinted>2021-05-19T08:27:00Z</cp:lastPrinted>
  <dcterms:created xsi:type="dcterms:W3CDTF">2021-06-15T13:39:00Z</dcterms:created>
  <dcterms:modified xsi:type="dcterms:W3CDTF">2021-06-15T14:27:00Z</dcterms:modified>
  <cp:category>Mother Earth                 March 2021</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