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D0578" w14:textId="5EC69EA3" w:rsidR="007E3F80" w:rsidRPr="00D16B51" w:rsidRDefault="00667A84" w:rsidP="004F465C">
      <w:pPr>
        <w:spacing w:before="163" w:line="734" w:lineRule="exact"/>
        <w:ind w:right="49"/>
        <w:rPr>
          <w:b/>
          <w:sz w:val="66"/>
        </w:rPr>
      </w:pPr>
      <w:r w:rsidRPr="00D16B51">
        <w:rPr>
          <w:b/>
          <w:color w:val="722162"/>
          <w:w w:val="90"/>
          <w:sz w:val="66"/>
        </w:rPr>
        <w:t>Report</w:t>
      </w:r>
      <w:r w:rsidR="00D64746" w:rsidRPr="00D16B51">
        <w:rPr>
          <w:b/>
          <w:color w:val="722162"/>
          <w:w w:val="90"/>
          <w:sz w:val="66"/>
        </w:rPr>
        <w:t xml:space="preserve"> </w:t>
      </w:r>
      <w:r w:rsidR="00D16B51" w:rsidRPr="00D16B51">
        <w:rPr>
          <w:b/>
          <w:color w:val="722162"/>
          <w:w w:val="90"/>
          <w:sz w:val="66"/>
        </w:rPr>
        <w:t>February</w:t>
      </w:r>
      <w:r w:rsidR="00621D59" w:rsidRPr="00D16B51">
        <w:rPr>
          <w:b/>
          <w:color w:val="722162"/>
          <w:w w:val="90"/>
          <w:sz w:val="66"/>
        </w:rPr>
        <w:t xml:space="preserve"> 202</w:t>
      </w:r>
      <w:r w:rsidR="00D16B51" w:rsidRPr="00D16B51">
        <w:rPr>
          <w:b/>
          <w:color w:val="722162"/>
          <w:w w:val="90"/>
          <w:sz w:val="66"/>
        </w:rPr>
        <w:t>1</w:t>
      </w:r>
    </w:p>
    <w:p w14:paraId="479CD6C5" w14:textId="6EEDC2E1" w:rsidR="002123F5" w:rsidRPr="00D16B51" w:rsidRDefault="00D16B51" w:rsidP="002123F5">
      <w:pPr>
        <w:pStyle w:val="Ttulo1"/>
        <w:spacing w:line="312" w:lineRule="exact"/>
        <w:ind w:right="49"/>
        <w:rPr>
          <w:b/>
          <w:color w:val="722162"/>
        </w:rPr>
      </w:pPr>
      <w:r>
        <w:rPr>
          <w:b/>
          <w:color w:val="722162"/>
        </w:rPr>
        <w:t>Inclusion of women in community decision-making</w:t>
      </w:r>
    </w:p>
    <w:p w14:paraId="66E814DD" w14:textId="7C1B53FB" w:rsidR="002123F5" w:rsidRPr="00D16B51" w:rsidRDefault="002123F5" w:rsidP="002123F5">
      <w:pPr>
        <w:pStyle w:val="Ttulo1"/>
        <w:spacing w:line="312" w:lineRule="exact"/>
        <w:ind w:right="49"/>
        <w:rPr>
          <w:color w:val="722162"/>
        </w:rPr>
      </w:pPr>
    </w:p>
    <w:p w14:paraId="70753F32" w14:textId="77777777" w:rsidR="002123F5" w:rsidRPr="00D16B51" w:rsidRDefault="002123F5" w:rsidP="002123F5">
      <w:pPr>
        <w:pStyle w:val="Ttulo1"/>
        <w:spacing w:line="312" w:lineRule="exact"/>
        <w:ind w:right="49"/>
        <w:rPr>
          <w:color w:val="722162"/>
        </w:rPr>
      </w:pPr>
    </w:p>
    <w:p w14:paraId="5D0643FE" w14:textId="137EC6AE" w:rsidR="002123F5" w:rsidRPr="00D16B51" w:rsidRDefault="002123F5" w:rsidP="002123F5">
      <w:pPr>
        <w:pStyle w:val="Ttulo1"/>
        <w:spacing w:line="312" w:lineRule="exact"/>
        <w:ind w:left="0" w:right="49"/>
        <w:rPr>
          <w:b/>
          <w:color w:val="722162"/>
        </w:rPr>
      </w:pPr>
      <w:r w:rsidRPr="00D16B51">
        <w:rPr>
          <w:b/>
          <w:color w:val="722162"/>
        </w:rPr>
        <w:t>Report of activities in LOS ALTOS DE CHIAPAS; at the Municipality of San Juan Cancuc and Chenalhó, in Chiapas, Mexico</w:t>
      </w:r>
    </w:p>
    <w:p w14:paraId="546B5797" w14:textId="6A887456" w:rsidR="002123F5" w:rsidRPr="00D16B51" w:rsidRDefault="002123F5" w:rsidP="002123F5">
      <w:pPr>
        <w:pStyle w:val="Ttulo1"/>
        <w:spacing w:line="312" w:lineRule="exact"/>
        <w:ind w:left="0" w:right="49"/>
        <w:rPr>
          <w:color w:val="722162"/>
        </w:rPr>
      </w:pPr>
    </w:p>
    <w:p w14:paraId="38A30931" w14:textId="45B6A114" w:rsidR="00C26D17" w:rsidRDefault="008753C7" w:rsidP="002123F5">
      <w:pPr>
        <w:pStyle w:val="Ttulo1"/>
        <w:spacing w:line="312" w:lineRule="exact"/>
        <w:ind w:left="0" w:right="49"/>
        <w:rPr>
          <w:color w:val="722162"/>
        </w:rPr>
      </w:pPr>
      <w:r w:rsidRPr="00C26D17">
        <w:rPr>
          <w:color w:val="722162"/>
        </w:rPr>
        <w:t>At the beginning of 2021, despite the contingency, we managed to keep our attention to adolescents and youn</w:t>
      </w:r>
      <w:r w:rsidR="00C26D17">
        <w:rPr>
          <w:color w:val="722162"/>
        </w:rPr>
        <w:t>g women</w:t>
      </w:r>
      <w:r w:rsidRPr="00C26D17">
        <w:rPr>
          <w:color w:val="722162"/>
        </w:rPr>
        <w:t xml:space="preserve">. Through socio-emotional </w:t>
      </w:r>
      <w:r w:rsidR="00C26D17">
        <w:rPr>
          <w:color w:val="722162"/>
        </w:rPr>
        <w:t>learning</w:t>
      </w:r>
      <w:r w:rsidRPr="00C26D17">
        <w:rPr>
          <w:color w:val="722162"/>
        </w:rPr>
        <w:t xml:space="preserve"> workshops, the young women were able to express their concerns about Covid-19 in their community and the lack of prevention by local authorities.</w:t>
      </w:r>
    </w:p>
    <w:p w14:paraId="79940F59" w14:textId="0EBA6671" w:rsidR="00C26D17" w:rsidRDefault="008713AC" w:rsidP="002123F5">
      <w:pPr>
        <w:pStyle w:val="Ttulo1"/>
        <w:spacing w:line="312" w:lineRule="exact"/>
        <w:ind w:left="0" w:right="49"/>
        <w:rPr>
          <w:color w:val="722162"/>
        </w:rPr>
      </w:pPr>
      <w:r>
        <w:rPr>
          <w:noProof/>
          <w:color w:val="722162"/>
        </w:rPr>
        <w:drawing>
          <wp:anchor distT="0" distB="0" distL="114300" distR="114300" simplePos="0" relativeHeight="251658240" behindDoc="1" locked="0" layoutInCell="1" allowOverlap="1" wp14:anchorId="122618B1" wp14:editId="4707F324">
            <wp:simplePos x="0" y="0"/>
            <wp:positionH relativeFrom="margin">
              <wp:posOffset>19050</wp:posOffset>
            </wp:positionH>
            <wp:positionV relativeFrom="paragraph">
              <wp:posOffset>156845</wp:posOffset>
            </wp:positionV>
            <wp:extent cx="2171700" cy="1621155"/>
            <wp:effectExtent l="19050" t="19050" r="19050" b="17145"/>
            <wp:wrapTight wrapText="bothSides">
              <wp:wrapPolygon edited="0">
                <wp:start x="-189" y="-254"/>
                <wp:lineTo x="-189" y="21575"/>
                <wp:lineTo x="21600" y="21575"/>
                <wp:lineTo x="21600" y="-254"/>
                <wp:lineTo x="-189" y="-254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1B908" w14:textId="65BFEB7F" w:rsidR="00DC7D9F" w:rsidRDefault="00C26D17" w:rsidP="002123F5">
      <w:pPr>
        <w:pStyle w:val="Ttulo1"/>
        <w:spacing w:line="312" w:lineRule="exact"/>
        <w:ind w:left="0" w:right="49"/>
        <w:rPr>
          <w:color w:val="722162"/>
        </w:rPr>
      </w:pPr>
      <w:r w:rsidRPr="00C26D17">
        <w:rPr>
          <w:color w:val="722162"/>
        </w:rPr>
        <w:t>Together with Ch'ieltik, the participants developed a questionnaire addressed to community members about their perception of the disease.</w:t>
      </w:r>
      <w:r w:rsidR="008713AC">
        <w:rPr>
          <w:color w:val="722162"/>
        </w:rPr>
        <w:t xml:space="preserve"> </w:t>
      </w:r>
      <w:r w:rsidRPr="00C26D17">
        <w:rPr>
          <w:color w:val="722162"/>
        </w:rPr>
        <w:t>In San Ju</w:t>
      </w:r>
      <w:r>
        <w:rPr>
          <w:color w:val="722162"/>
        </w:rPr>
        <w:t>a</w:t>
      </w:r>
      <w:r w:rsidRPr="00C26D17">
        <w:rPr>
          <w:color w:val="722162"/>
        </w:rPr>
        <w:t>n Cancuc and Chenalhó</w:t>
      </w:r>
      <w:r w:rsidR="00D82139">
        <w:rPr>
          <w:color w:val="722162"/>
        </w:rPr>
        <w:t xml:space="preserve"> so far</w:t>
      </w:r>
      <w:r w:rsidRPr="00C26D17">
        <w:rPr>
          <w:color w:val="722162"/>
        </w:rPr>
        <w:t xml:space="preserve"> about </w:t>
      </w:r>
      <w:r w:rsidR="00B02B81">
        <w:rPr>
          <w:color w:val="722162"/>
        </w:rPr>
        <w:t>180 citizens</w:t>
      </w:r>
      <w:r w:rsidRPr="00C26D17">
        <w:rPr>
          <w:color w:val="722162"/>
        </w:rPr>
        <w:t xml:space="preserve"> participated in the survey</w:t>
      </w:r>
      <w:r w:rsidR="00D82139">
        <w:rPr>
          <w:color w:val="722162"/>
        </w:rPr>
        <w:t>.</w:t>
      </w:r>
      <w:r w:rsidRPr="00C26D17">
        <w:rPr>
          <w:color w:val="722162"/>
        </w:rPr>
        <w:t xml:space="preserve"> </w:t>
      </w:r>
      <w:r w:rsidR="00D82139">
        <w:rPr>
          <w:color w:val="722162"/>
        </w:rPr>
        <w:t>R</w:t>
      </w:r>
      <w:r w:rsidRPr="00C26D17">
        <w:rPr>
          <w:color w:val="722162"/>
        </w:rPr>
        <w:t>esults will be released in April with the support of various organizations in Mexico to publicize the impact of Covid-19 on indigenous communities.</w:t>
      </w:r>
    </w:p>
    <w:p w14:paraId="609D2CA6" w14:textId="31CA150A" w:rsidR="008713AC" w:rsidRPr="008713AC" w:rsidRDefault="008713AC" w:rsidP="002123F5">
      <w:pPr>
        <w:pStyle w:val="Ttulo1"/>
        <w:spacing w:line="312" w:lineRule="exact"/>
        <w:ind w:left="0" w:right="49"/>
        <w:rPr>
          <w:i/>
          <w:iCs/>
          <w:color w:val="722162"/>
          <w:sz w:val="22"/>
          <w:szCs w:val="22"/>
        </w:rPr>
      </w:pPr>
      <w:r w:rsidRPr="008713AC">
        <w:rPr>
          <w:i/>
          <w:iCs/>
          <w:color w:val="722162"/>
          <w:sz w:val="22"/>
          <w:szCs w:val="22"/>
        </w:rPr>
        <w:t>Girls from San Juan Cancuc</w:t>
      </w:r>
    </w:p>
    <w:p w14:paraId="010A64D0" w14:textId="77777777" w:rsidR="00C26D17" w:rsidRPr="00C26D17" w:rsidRDefault="00C26D17" w:rsidP="002123F5">
      <w:pPr>
        <w:pStyle w:val="Ttulo1"/>
        <w:spacing w:line="312" w:lineRule="exact"/>
        <w:ind w:left="0" w:right="49"/>
        <w:rPr>
          <w:color w:val="722162"/>
        </w:rPr>
      </w:pPr>
    </w:p>
    <w:p w14:paraId="003E5C59" w14:textId="2890DEBE" w:rsidR="008753C7" w:rsidRDefault="00C26D17" w:rsidP="002123F5">
      <w:pPr>
        <w:pStyle w:val="Ttulo1"/>
        <w:spacing w:line="312" w:lineRule="exact"/>
        <w:ind w:left="0" w:right="49"/>
        <w:rPr>
          <w:color w:val="722162"/>
        </w:rPr>
      </w:pPr>
      <w:r w:rsidRPr="00C26D17">
        <w:rPr>
          <w:color w:val="722162"/>
        </w:rPr>
        <w:t>Thanks to this activity and the training that the participants receive, we can achieve the inclusion of adolescents and women in the next intersectoral roundtables in both communities.</w:t>
      </w:r>
      <w:r>
        <w:rPr>
          <w:color w:val="722162"/>
        </w:rPr>
        <w:t xml:space="preserve"> </w:t>
      </w:r>
      <w:r w:rsidRPr="00C26D17">
        <w:rPr>
          <w:color w:val="722162"/>
        </w:rPr>
        <w:t xml:space="preserve">The health authorities have already supported this initiative and we are working both on the proposals that would be brought to the table and on the democratic </w:t>
      </w:r>
      <w:r>
        <w:rPr>
          <w:color w:val="722162"/>
        </w:rPr>
        <w:t>designation</w:t>
      </w:r>
      <w:r w:rsidRPr="00C26D17">
        <w:rPr>
          <w:color w:val="722162"/>
        </w:rPr>
        <w:t xml:space="preserve"> of the spokespersons</w:t>
      </w:r>
      <w:r w:rsidR="00B02B81">
        <w:rPr>
          <w:color w:val="722162"/>
        </w:rPr>
        <w:t xml:space="preserve"> among the 60 most active participants of the program</w:t>
      </w:r>
      <w:r w:rsidRPr="00C26D17">
        <w:rPr>
          <w:color w:val="722162"/>
        </w:rPr>
        <w:t>.</w:t>
      </w:r>
      <w:r w:rsidR="008713AC">
        <w:rPr>
          <w:color w:val="722162"/>
        </w:rPr>
        <w:t xml:space="preserve"> </w:t>
      </w:r>
      <w:r w:rsidRPr="00C26D17">
        <w:rPr>
          <w:color w:val="722162"/>
        </w:rPr>
        <w:t>This March we will continue with the workshops and training of the participants in order to be attended at the intersectoral tables at the end of the month.</w:t>
      </w:r>
    </w:p>
    <w:p w14:paraId="56AE73C3" w14:textId="77777777" w:rsidR="00C26D17" w:rsidRPr="00C26D17" w:rsidRDefault="00C26D17" w:rsidP="002123F5">
      <w:pPr>
        <w:pStyle w:val="Ttulo1"/>
        <w:spacing w:line="312" w:lineRule="exact"/>
        <w:ind w:left="0" w:right="49"/>
        <w:rPr>
          <w:color w:val="722162"/>
        </w:rPr>
      </w:pPr>
    </w:p>
    <w:p w14:paraId="4A70A077" w14:textId="66BA09B4" w:rsidR="008753C7" w:rsidRPr="00C26D17" w:rsidRDefault="00C26D17" w:rsidP="002123F5">
      <w:pPr>
        <w:pStyle w:val="Ttulo1"/>
        <w:spacing w:line="312" w:lineRule="exact"/>
        <w:ind w:left="0" w:right="49"/>
        <w:rPr>
          <w:color w:val="722162"/>
        </w:rPr>
      </w:pPr>
      <w:r>
        <w:rPr>
          <w:color w:val="722162"/>
        </w:rPr>
        <w:t>Due to</w:t>
      </w:r>
      <w:r w:rsidRPr="00C26D17">
        <w:rPr>
          <w:color w:val="722162"/>
        </w:rPr>
        <w:t xml:space="preserve"> the relative indifference of men, Covid-19 can become a gateway for women from both communities to begin to speak and impact the decision-making of local authorities.</w:t>
      </w:r>
    </w:p>
    <w:p w14:paraId="6EF5CF35" w14:textId="5C31B15B" w:rsidR="00354CDE" w:rsidRPr="00D16B51" w:rsidRDefault="00C26D17" w:rsidP="002123F5">
      <w:pPr>
        <w:pStyle w:val="Ttulo1"/>
        <w:spacing w:line="312" w:lineRule="exact"/>
        <w:ind w:left="0" w:right="49"/>
        <w:rPr>
          <w:rFonts w:ascii="Arial" w:hAnsi="Arial" w:cs="Arial"/>
          <w:sz w:val="24"/>
          <w:szCs w:val="24"/>
        </w:rPr>
      </w:pPr>
      <w:r w:rsidRPr="00C26D17">
        <w:rPr>
          <w:color w:val="722162"/>
        </w:rPr>
        <w:t xml:space="preserve">3 interviews were made in Spanish available on our </w:t>
      </w:r>
      <w:hyperlink r:id="rId8" w:history="1">
        <w:r w:rsidRPr="00B02B81">
          <w:rPr>
            <w:rStyle w:val="Hipervnculo"/>
          </w:rPr>
          <w:t>social networks</w:t>
        </w:r>
      </w:hyperlink>
      <w:r w:rsidRPr="00C26D17">
        <w:rPr>
          <w:color w:val="722162"/>
        </w:rPr>
        <w:t xml:space="preserve"> to exemplify latent machismo in indigenous communities.</w:t>
      </w:r>
    </w:p>
    <w:sectPr w:rsidR="00354CDE" w:rsidRPr="00D16B51" w:rsidSect="00266647">
      <w:headerReference w:type="default" r:id="rId9"/>
      <w:footerReference w:type="default" r:id="rId10"/>
      <w:type w:val="continuous"/>
      <w:pgSz w:w="12240" w:h="15840"/>
      <w:pgMar w:top="1985" w:right="1134" w:bottom="1985" w:left="1134" w:header="426" w:footer="17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19E3AE" w14:textId="77777777" w:rsidR="006341AD" w:rsidRDefault="006341AD" w:rsidP="004F465C">
      <w:r>
        <w:separator/>
      </w:r>
    </w:p>
  </w:endnote>
  <w:endnote w:type="continuationSeparator" w:id="0">
    <w:p w14:paraId="316B8B92" w14:textId="77777777" w:rsidR="006341AD" w:rsidRDefault="006341AD" w:rsidP="004F4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-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-BoldCondensedItalic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2078F" w14:textId="77777777" w:rsidR="00667A84" w:rsidRDefault="00667A84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CD22BE" wp14:editId="08BABBED">
              <wp:simplePos x="0" y="0"/>
              <wp:positionH relativeFrom="page">
                <wp:posOffset>0</wp:posOffset>
              </wp:positionH>
              <wp:positionV relativeFrom="page">
                <wp:posOffset>9057005</wp:posOffset>
              </wp:positionV>
              <wp:extent cx="7773035" cy="1018540"/>
              <wp:effectExtent l="9525" t="8255" r="0" b="1905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3035" cy="1018540"/>
                        <a:chOff x="0" y="14223"/>
                        <a:chExt cx="12241" cy="1604"/>
                      </a:xfrm>
                    </wpg:grpSpPr>
                    <wps:wsp>
                      <wps:cNvPr id="6" name="Freeform 2"/>
                      <wps:cNvSpPr>
                        <a:spLocks/>
                      </wps:cNvSpPr>
                      <wps:spPr bwMode="auto">
                        <a:xfrm>
                          <a:off x="0" y="15025"/>
                          <a:ext cx="1310" cy="802"/>
                        </a:xfrm>
                        <a:custGeom>
                          <a:avLst/>
                          <a:gdLst>
                            <a:gd name="T0" fmla="*/ 508 w 1310"/>
                            <a:gd name="T1" fmla="+- 0 15025 15025"/>
                            <a:gd name="T2" fmla="*/ 15025 h 802"/>
                            <a:gd name="T3" fmla="*/ 0 w 1310"/>
                            <a:gd name="T4" fmla="+- 0 15533 15025"/>
                            <a:gd name="T5" fmla="*/ 15533 h 802"/>
                            <a:gd name="T6" fmla="*/ 0 w 1310"/>
                            <a:gd name="T7" fmla="+- 0 15827 15025"/>
                            <a:gd name="T8" fmla="*/ 15827 h 802"/>
                            <a:gd name="T9" fmla="*/ 1309 w 1310"/>
                            <a:gd name="T10" fmla="+- 0 15827 15025"/>
                            <a:gd name="T11" fmla="*/ 15827 h 802"/>
                            <a:gd name="T12" fmla="*/ 508 w 1310"/>
                            <a:gd name="T13" fmla="+- 0 15025 15025"/>
                            <a:gd name="T14" fmla="*/ 15025 h 80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310" h="802">
                              <a:moveTo>
                                <a:pt x="508" y="0"/>
                              </a:moveTo>
                              <a:lnTo>
                                <a:pt x="0" y="508"/>
                              </a:lnTo>
                              <a:lnTo>
                                <a:pt x="0" y="802"/>
                              </a:lnTo>
                              <a:lnTo>
                                <a:pt x="1309" y="802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8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"/>
                      <wps:cNvSpPr>
                        <a:spLocks/>
                      </wps:cNvSpPr>
                      <wps:spPr bwMode="auto">
                        <a:xfrm>
                          <a:off x="1309" y="15025"/>
                          <a:ext cx="1604" cy="802"/>
                        </a:xfrm>
                        <a:custGeom>
                          <a:avLst/>
                          <a:gdLst>
                            <a:gd name="T0" fmla="+- 0 2111 1309"/>
                            <a:gd name="T1" fmla="*/ T0 w 1604"/>
                            <a:gd name="T2" fmla="+- 0 15025 15025"/>
                            <a:gd name="T3" fmla="*/ 15025 h 802"/>
                            <a:gd name="T4" fmla="+- 0 1309 1309"/>
                            <a:gd name="T5" fmla="*/ T4 w 1604"/>
                            <a:gd name="T6" fmla="+- 0 15827 15025"/>
                            <a:gd name="T7" fmla="*/ 15827 h 802"/>
                            <a:gd name="T8" fmla="+- 0 2913 1309"/>
                            <a:gd name="T9" fmla="*/ T8 w 1604"/>
                            <a:gd name="T10" fmla="+- 0 15827 15025"/>
                            <a:gd name="T11" fmla="*/ 15827 h 802"/>
                            <a:gd name="T12" fmla="+- 0 2111 1309"/>
                            <a:gd name="T13" fmla="*/ T12 w 1604"/>
                            <a:gd name="T14" fmla="+- 0 15025 15025"/>
                            <a:gd name="T15" fmla="*/ 15025 h 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04" h="802">
                              <a:moveTo>
                                <a:pt x="802" y="0"/>
                              </a:moveTo>
                              <a:lnTo>
                                <a:pt x="0" y="802"/>
                              </a:lnTo>
                              <a:lnTo>
                                <a:pt x="1604" y="802"/>
                              </a:lnTo>
                              <a:lnTo>
                                <a:pt x="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6B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"/>
                      <wps:cNvSpPr>
                        <a:spLocks/>
                      </wps:cNvSpPr>
                      <wps:spPr bwMode="auto">
                        <a:xfrm>
                          <a:off x="2912" y="15025"/>
                          <a:ext cx="1604" cy="802"/>
                        </a:xfrm>
                        <a:custGeom>
                          <a:avLst/>
                          <a:gdLst>
                            <a:gd name="T0" fmla="+- 0 3715 2913"/>
                            <a:gd name="T1" fmla="*/ T0 w 1604"/>
                            <a:gd name="T2" fmla="+- 0 15025 15025"/>
                            <a:gd name="T3" fmla="*/ 15025 h 802"/>
                            <a:gd name="T4" fmla="+- 0 2913 2913"/>
                            <a:gd name="T5" fmla="*/ T4 w 1604"/>
                            <a:gd name="T6" fmla="+- 0 15827 15025"/>
                            <a:gd name="T7" fmla="*/ 15827 h 802"/>
                            <a:gd name="T8" fmla="+- 0 4516 2913"/>
                            <a:gd name="T9" fmla="*/ T8 w 1604"/>
                            <a:gd name="T10" fmla="+- 0 15827 15025"/>
                            <a:gd name="T11" fmla="*/ 15827 h 802"/>
                            <a:gd name="T12" fmla="+- 0 3715 2913"/>
                            <a:gd name="T13" fmla="*/ T12 w 1604"/>
                            <a:gd name="T14" fmla="+- 0 15025 15025"/>
                            <a:gd name="T15" fmla="*/ 15025 h 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04" h="802">
                              <a:moveTo>
                                <a:pt x="802" y="0"/>
                              </a:moveTo>
                              <a:lnTo>
                                <a:pt x="0" y="802"/>
                              </a:lnTo>
                              <a:lnTo>
                                <a:pt x="1603" y="802"/>
                              </a:lnTo>
                              <a:lnTo>
                                <a:pt x="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1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5"/>
                      <wps:cNvSpPr>
                        <a:spLocks/>
                      </wps:cNvSpPr>
                      <wps:spPr bwMode="auto">
                        <a:xfrm>
                          <a:off x="4516" y="15025"/>
                          <a:ext cx="1604" cy="802"/>
                        </a:xfrm>
                        <a:custGeom>
                          <a:avLst/>
                          <a:gdLst>
                            <a:gd name="T0" fmla="+- 0 5318 4516"/>
                            <a:gd name="T1" fmla="*/ T0 w 1604"/>
                            <a:gd name="T2" fmla="+- 0 15025 15025"/>
                            <a:gd name="T3" fmla="*/ 15025 h 802"/>
                            <a:gd name="T4" fmla="+- 0 4516 4516"/>
                            <a:gd name="T5" fmla="*/ T4 w 1604"/>
                            <a:gd name="T6" fmla="+- 0 15827 15025"/>
                            <a:gd name="T7" fmla="*/ 15827 h 802"/>
                            <a:gd name="T8" fmla="+- 0 6120 4516"/>
                            <a:gd name="T9" fmla="*/ T8 w 1604"/>
                            <a:gd name="T10" fmla="+- 0 15827 15025"/>
                            <a:gd name="T11" fmla="*/ 15827 h 802"/>
                            <a:gd name="T12" fmla="+- 0 5318 4516"/>
                            <a:gd name="T13" fmla="*/ T12 w 1604"/>
                            <a:gd name="T14" fmla="+- 0 15025 15025"/>
                            <a:gd name="T15" fmla="*/ 15025 h 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04" h="802">
                              <a:moveTo>
                                <a:pt x="802" y="0"/>
                              </a:moveTo>
                              <a:lnTo>
                                <a:pt x="0" y="802"/>
                              </a:lnTo>
                              <a:lnTo>
                                <a:pt x="1604" y="802"/>
                              </a:lnTo>
                              <a:lnTo>
                                <a:pt x="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AA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"/>
                      <wps:cNvSpPr>
                        <a:spLocks/>
                      </wps:cNvSpPr>
                      <wps:spPr bwMode="auto">
                        <a:xfrm>
                          <a:off x="6120" y="15025"/>
                          <a:ext cx="1604" cy="802"/>
                        </a:xfrm>
                        <a:custGeom>
                          <a:avLst/>
                          <a:gdLst>
                            <a:gd name="T0" fmla="+- 0 6922 6120"/>
                            <a:gd name="T1" fmla="*/ T0 w 1604"/>
                            <a:gd name="T2" fmla="+- 0 15025 15025"/>
                            <a:gd name="T3" fmla="*/ 15025 h 802"/>
                            <a:gd name="T4" fmla="+- 0 6120 6120"/>
                            <a:gd name="T5" fmla="*/ T4 w 1604"/>
                            <a:gd name="T6" fmla="+- 0 15827 15025"/>
                            <a:gd name="T7" fmla="*/ 15827 h 802"/>
                            <a:gd name="T8" fmla="+- 0 7724 6120"/>
                            <a:gd name="T9" fmla="*/ T8 w 1604"/>
                            <a:gd name="T10" fmla="+- 0 15827 15025"/>
                            <a:gd name="T11" fmla="*/ 15827 h 802"/>
                            <a:gd name="T12" fmla="+- 0 6922 6120"/>
                            <a:gd name="T13" fmla="*/ T12 w 1604"/>
                            <a:gd name="T14" fmla="+- 0 15025 15025"/>
                            <a:gd name="T15" fmla="*/ 15025 h 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04" h="802">
                              <a:moveTo>
                                <a:pt x="802" y="0"/>
                              </a:moveTo>
                              <a:lnTo>
                                <a:pt x="0" y="802"/>
                              </a:lnTo>
                              <a:lnTo>
                                <a:pt x="1604" y="802"/>
                              </a:lnTo>
                              <a:lnTo>
                                <a:pt x="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DF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/>
                      <wps:cNvSpPr>
                        <a:spLocks/>
                      </wps:cNvSpPr>
                      <wps:spPr bwMode="auto">
                        <a:xfrm>
                          <a:off x="7723" y="15025"/>
                          <a:ext cx="1604" cy="802"/>
                        </a:xfrm>
                        <a:custGeom>
                          <a:avLst/>
                          <a:gdLst>
                            <a:gd name="T0" fmla="+- 0 8525 7724"/>
                            <a:gd name="T1" fmla="*/ T0 w 1604"/>
                            <a:gd name="T2" fmla="+- 0 15025 15025"/>
                            <a:gd name="T3" fmla="*/ 15025 h 802"/>
                            <a:gd name="T4" fmla="+- 0 7724 7724"/>
                            <a:gd name="T5" fmla="*/ T4 w 1604"/>
                            <a:gd name="T6" fmla="+- 0 15827 15025"/>
                            <a:gd name="T7" fmla="*/ 15827 h 802"/>
                            <a:gd name="T8" fmla="+- 0 9327 7724"/>
                            <a:gd name="T9" fmla="*/ T8 w 1604"/>
                            <a:gd name="T10" fmla="+- 0 15827 15025"/>
                            <a:gd name="T11" fmla="*/ 15827 h 802"/>
                            <a:gd name="T12" fmla="+- 0 8525 7724"/>
                            <a:gd name="T13" fmla="*/ T12 w 1604"/>
                            <a:gd name="T14" fmla="+- 0 15025 15025"/>
                            <a:gd name="T15" fmla="*/ 15025 h 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04" h="802">
                              <a:moveTo>
                                <a:pt x="801" y="0"/>
                              </a:moveTo>
                              <a:lnTo>
                                <a:pt x="0" y="802"/>
                              </a:lnTo>
                              <a:lnTo>
                                <a:pt x="1603" y="802"/>
                              </a:lnTo>
                              <a:lnTo>
                                <a:pt x="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8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/>
                      <wps:cNvSpPr>
                        <a:spLocks/>
                      </wps:cNvSpPr>
                      <wps:spPr bwMode="auto">
                        <a:xfrm>
                          <a:off x="9327" y="15025"/>
                          <a:ext cx="1604" cy="802"/>
                        </a:xfrm>
                        <a:custGeom>
                          <a:avLst/>
                          <a:gdLst>
                            <a:gd name="T0" fmla="+- 0 10129 9327"/>
                            <a:gd name="T1" fmla="*/ T0 w 1604"/>
                            <a:gd name="T2" fmla="+- 0 15025 15025"/>
                            <a:gd name="T3" fmla="*/ 15025 h 802"/>
                            <a:gd name="T4" fmla="+- 0 9327 9327"/>
                            <a:gd name="T5" fmla="*/ T4 w 1604"/>
                            <a:gd name="T6" fmla="+- 0 15827 15025"/>
                            <a:gd name="T7" fmla="*/ 15827 h 802"/>
                            <a:gd name="T8" fmla="+- 0 10931 9327"/>
                            <a:gd name="T9" fmla="*/ T8 w 1604"/>
                            <a:gd name="T10" fmla="+- 0 15827 15025"/>
                            <a:gd name="T11" fmla="*/ 15827 h 802"/>
                            <a:gd name="T12" fmla="+- 0 10129 9327"/>
                            <a:gd name="T13" fmla="*/ T12 w 1604"/>
                            <a:gd name="T14" fmla="+- 0 15025 15025"/>
                            <a:gd name="T15" fmla="*/ 15025 h 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04" h="802">
                              <a:moveTo>
                                <a:pt x="802" y="0"/>
                              </a:moveTo>
                              <a:lnTo>
                                <a:pt x="0" y="802"/>
                              </a:lnTo>
                              <a:lnTo>
                                <a:pt x="1604" y="802"/>
                              </a:lnTo>
                              <a:lnTo>
                                <a:pt x="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6B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9"/>
                      <wps:cNvSpPr>
                        <a:spLocks/>
                      </wps:cNvSpPr>
                      <wps:spPr bwMode="auto">
                        <a:xfrm>
                          <a:off x="10930" y="15025"/>
                          <a:ext cx="1310" cy="802"/>
                        </a:xfrm>
                        <a:custGeom>
                          <a:avLst/>
                          <a:gdLst>
                            <a:gd name="T0" fmla="+- 0 11732 10931"/>
                            <a:gd name="T1" fmla="*/ T0 w 1310"/>
                            <a:gd name="T2" fmla="+- 0 15025 15025"/>
                            <a:gd name="T3" fmla="*/ 15025 h 802"/>
                            <a:gd name="T4" fmla="+- 0 10931 10931"/>
                            <a:gd name="T5" fmla="*/ T4 w 1310"/>
                            <a:gd name="T6" fmla="+- 0 15827 15025"/>
                            <a:gd name="T7" fmla="*/ 15827 h 802"/>
                            <a:gd name="T8" fmla="+- 0 12240 10931"/>
                            <a:gd name="T9" fmla="*/ T8 w 1310"/>
                            <a:gd name="T10" fmla="+- 0 15827 15025"/>
                            <a:gd name="T11" fmla="*/ 15827 h 802"/>
                            <a:gd name="T12" fmla="+- 0 12240 10931"/>
                            <a:gd name="T13" fmla="*/ T12 w 1310"/>
                            <a:gd name="T14" fmla="+- 0 15533 15025"/>
                            <a:gd name="T15" fmla="*/ 15533 h 802"/>
                            <a:gd name="T16" fmla="+- 0 11732 10931"/>
                            <a:gd name="T17" fmla="*/ T16 w 1310"/>
                            <a:gd name="T18" fmla="+- 0 15025 15025"/>
                            <a:gd name="T19" fmla="*/ 15025 h 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10" h="802">
                              <a:moveTo>
                                <a:pt x="801" y="0"/>
                              </a:moveTo>
                              <a:lnTo>
                                <a:pt x="0" y="802"/>
                              </a:lnTo>
                              <a:lnTo>
                                <a:pt x="1309" y="802"/>
                              </a:lnTo>
                              <a:lnTo>
                                <a:pt x="1309" y="508"/>
                              </a:lnTo>
                              <a:lnTo>
                                <a:pt x="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1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0"/>
                      <wps:cNvSpPr>
                        <a:spLocks/>
                      </wps:cNvSpPr>
                      <wps:spPr bwMode="auto">
                        <a:xfrm>
                          <a:off x="0" y="14517"/>
                          <a:ext cx="508" cy="1016"/>
                        </a:xfrm>
                        <a:custGeom>
                          <a:avLst/>
                          <a:gdLst>
                            <a:gd name="T0" fmla="*/ 0 w 508"/>
                            <a:gd name="T1" fmla="+- 0 14517 14517"/>
                            <a:gd name="T2" fmla="*/ 14517 h 1016"/>
                            <a:gd name="T3" fmla="*/ 0 w 508"/>
                            <a:gd name="T4" fmla="+- 0 15533 14517"/>
                            <a:gd name="T5" fmla="*/ 15533 h 1016"/>
                            <a:gd name="T6" fmla="*/ 508 w 508"/>
                            <a:gd name="T7" fmla="+- 0 15025 14517"/>
                            <a:gd name="T8" fmla="*/ 15025 h 1016"/>
                            <a:gd name="T9" fmla="*/ 0 w 508"/>
                            <a:gd name="T10" fmla="+- 0 14517 14517"/>
                            <a:gd name="T11" fmla="*/ 14517 h 101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08" h="1016">
                              <a:moveTo>
                                <a:pt x="0" y="0"/>
                              </a:moveTo>
                              <a:lnTo>
                                <a:pt x="0" y="1016"/>
                              </a:lnTo>
                              <a:lnTo>
                                <a:pt x="508" y="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8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1"/>
                      <wps:cNvSpPr>
                        <a:spLocks/>
                      </wps:cNvSpPr>
                      <wps:spPr bwMode="auto">
                        <a:xfrm>
                          <a:off x="507" y="14223"/>
                          <a:ext cx="1604" cy="1604"/>
                        </a:xfrm>
                        <a:custGeom>
                          <a:avLst/>
                          <a:gdLst>
                            <a:gd name="T0" fmla="+- 0 1309 508"/>
                            <a:gd name="T1" fmla="*/ T0 w 1604"/>
                            <a:gd name="T2" fmla="+- 0 14223 14223"/>
                            <a:gd name="T3" fmla="*/ 14223 h 1604"/>
                            <a:gd name="T4" fmla="+- 0 508 508"/>
                            <a:gd name="T5" fmla="*/ T4 w 1604"/>
                            <a:gd name="T6" fmla="+- 0 15025 14223"/>
                            <a:gd name="T7" fmla="*/ 15025 h 1604"/>
                            <a:gd name="T8" fmla="+- 0 1309 508"/>
                            <a:gd name="T9" fmla="*/ T8 w 1604"/>
                            <a:gd name="T10" fmla="+- 0 15827 14223"/>
                            <a:gd name="T11" fmla="*/ 15827 h 1604"/>
                            <a:gd name="T12" fmla="+- 0 2111 508"/>
                            <a:gd name="T13" fmla="*/ T12 w 1604"/>
                            <a:gd name="T14" fmla="+- 0 15025 14223"/>
                            <a:gd name="T15" fmla="*/ 15025 h 1604"/>
                            <a:gd name="T16" fmla="+- 0 1309 508"/>
                            <a:gd name="T17" fmla="*/ T16 w 1604"/>
                            <a:gd name="T18" fmla="+- 0 14223 14223"/>
                            <a:gd name="T19" fmla="*/ 14223 h 1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04" h="1604">
                              <a:moveTo>
                                <a:pt x="801" y="0"/>
                              </a:moveTo>
                              <a:lnTo>
                                <a:pt x="0" y="802"/>
                              </a:lnTo>
                              <a:lnTo>
                                <a:pt x="801" y="1604"/>
                              </a:lnTo>
                              <a:lnTo>
                                <a:pt x="1603" y="802"/>
                              </a:lnTo>
                              <a:lnTo>
                                <a:pt x="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6B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2"/>
                      <wps:cNvSpPr>
                        <a:spLocks/>
                      </wps:cNvSpPr>
                      <wps:spPr bwMode="auto">
                        <a:xfrm>
                          <a:off x="2111" y="14223"/>
                          <a:ext cx="1604" cy="1604"/>
                        </a:xfrm>
                        <a:custGeom>
                          <a:avLst/>
                          <a:gdLst>
                            <a:gd name="T0" fmla="+- 0 2913 2111"/>
                            <a:gd name="T1" fmla="*/ T0 w 1604"/>
                            <a:gd name="T2" fmla="+- 0 14223 14223"/>
                            <a:gd name="T3" fmla="*/ 14223 h 1604"/>
                            <a:gd name="T4" fmla="+- 0 2111 2111"/>
                            <a:gd name="T5" fmla="*/ T4 w 1604"/>
                            <a:gd name="T6" fmla="+- 0 15025 14223"/>
                            <a:gd name="T7" fmla="*/ 15025 h 1604"/>
                            <a:gd name="T8" fmla="+- 0 2913 2111"/>
                            <a:gd name="T9" fmla="*/ T8 w 1604"/>
                            <a:gd name="T10" fmla="+- 0 15827 14223"/>
                            <a:gd name="T11" fmla="*/ 15827 h 1604"/>
                            <a:gd name="T12" fmla="+- 0 3715 2111"/>
                            <a:gd name="T13" fmla="*/ T12 w 1604"/>
                            <a:gd name="T14" fmla="+- 0 15025 14223"/>
                            <a:gd name="T15" fmla="*/ 15025 h 1604"/>
                            <a:gd name="T16" fmla="+- 0 2913 2111"/>
                            <a:gd name="T17" fmla="*/ T16 w 1604"/>
                            <a:gd name="T18" fmla="+- 0 14223 14223"/>
                            <a:gd name="T19" fmla="*/ 14223 h 1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04" h="1604">
                              <a:moveTo>
                                <a:pt x="802" y="0"/>
                              </a:moveTo>
                              <a:lnTo>
                                <a:pt x="0" y="802"/>
                              </a:lnTo>
                              <a:lnTo>
                                <a:pt x="802" y="1604"/>
                              </a:lnTo>
                              <a:lnTo>
                                <a:pt x="1604" y="802"/>
                              </a:lnTo>
                              <a:lnTo>
                                <a:pt x="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1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AutoShape 13"/>
                      <wps:cNvSpPr>
                        <a:spLocks/>
                      </wps:cNvSpPr>
                      <wps:spPr bwMode="auto">
                        <a:xfrm>
                          <a:off x="3714" y="14223"/>
                          <a:ext cx="8526" cy="1604"/>
                        </a:xfrm>
                        <a:custGeom>
                          <a:avLst/>
                          <a:gdLst>
                            <a:gd name="T0" fmla="+- 0 5318 3715"/>
                            <a:gd name="T1" fmla="*/ T0 w 8526"/>
                            <a:gd name="T2" fmla="+- 0 15025 14223"/>
                            <a:gd name="T3" fmla="*/ 15025 h 1604"/>
                            <a:gd name="T4" fmla="+- 0 4516 3715"/>
                            <a:gd name="T5" fmla="*/ T4 w 8526"/>
                            <a:gd name="T6" fmla="+- 0 14223 14223"/>
                            <a:gd name="T7" fmla="*/ 14223 h 1604"/>
                            <a:gd name="T8" fmla="+- 0 3715 3715"/>
                            <a:gd name="T9" fmla="*/ T8 w 8526"/>
                            <a:gd name="T10" fmla="+- 0 15025 14223"/>
                            <a:gd name="T11" fmla="*/ 15025 h 1604"/>
                            <a:gd name="T12" fmla="+- 0 4516 3715"/>
                            <a:gd name="T13" fmla="*/ T12 w 8526"/>
                            <a:gd name="T14" fmla="+- 0 15827 14223"/>
                            <a:gd name="T15" fmla="*/ 15827 h 1604"/>
                            <a:gd name="T16" fmla="+- 0 5318 3715"/>
                            <a:gd name="T17" fmla="*/ T16 w 8526"/>
                            <a:gd name="T18" fmla="+- 0 15025 14223"/>
                            <a:gd name="T19" fmla="*/ 15025 h 1604"/>
                            <a:gd name="T20" fmla="+- 0 12240 3715"/>
                            <a:gd name="T21" fmla="*/ T20 w 8526"/>
                            <a:gd name="T22" fmla="+- 0 14517 14223"/>
                            <a:gd name="T23" fmla="*/ 14517 h 1604"/>
                            <a:gd name="T24" fmla="+- 0 11732 3715"/>
                            <a:gd name="T25" fmla="*/ T24 w 8526"/>
                            <a:gd name="T26" fmla="+- 0 15025 14223"/>
                            <a:gd name="T27" fmla="*/ 15025 h 1604"/>
                            <a:gd name="T28" fmla="+- 0 12240 3715"/>
                            <a:gd name="T29" fmla="*/ T28 w 8526"/>
                            <a:gd name="T30" fmla="+- 0 15533 14223"/>
                            <a:gd name="T31" fmla="*/ 15533 h 1604"/>
                            <a:gd name="T32" fmla="+- 0 12240 3715"/>
                            <a:gd name="T33" fmla="*/ T32 w 8526"/>
                            <a:gd name="T34" fmla="+- 0 14517 14223"/>
                            <a:gd name="T35" fmla="*/ 14517 h 1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526" h="1604">
                              <a:moveTo>
                                <a:pt x="1603" y="802"/>
                              </a:moveTo>
                              <a:lnTo>
                                <a:pt x="801" y="0"/>
                              </a:lnTo>
                              <a:lnTo>
                                <a:pt x="0" y="802"/>
                              </a:lnTo>
                              <a:lnTo>
                                <a:pt x="801" y="1604"/>
                              </a:lnTo>
                              <a:lnTo>
                                <a:pt x="1603" y="802"/>
                              </a:lnTo>
                              <a:moveTo>
                                <a:pt x="8525" y="294"/>
                              </a:moveTo>
                              <a:lnTo>
                                <a:pt x="8017" y="802"/>
                              </a:lnTo>
                              <a:lnTo>
                                <a:pt x="8525" y="1310"/>
                              </a:lnTo>
                              <a:lnTo>
                                <a:pt x="8525" y="294"/>
                              </a:lnTo>
                            </a:path>
                          </a:pathLst>
                        </a:custGeom>
                        <a:solidFill>
                          <a:srgbClr val="F8AA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4"/>
                      <wps:cNvSpPr>
                        <a:spLocks/>
                      </wps:cNvSpPr>
                      <wps:spPr bwMode="auto">
                        <a:xfrm>
                          <a:off x="5318" y="14223"/>
                          <a:ext cx="1604" cy="1604"/>
                        </a:xfrm>
                        <a:custGeom>
                          <a:avLst/>
                          <a:gdLst>
                            <a:gd name="T0" fmla="+- 0 6120 5318"/>
                            <a:gd name="T1" fmla="*/ T0 w 1604"/>
                            <a:gd name="T2" fmla="+- 0 14223 14223"/>
                            <a:gd name="T3" fmla="*/ 14223 h 1604"/>
                            <a:gd name="T4" fmla="+- 0 5318 5318"/>
                            <a:gd name="T5" fmla="*/ T4 w 1604"/>
                            <a:gd name="T6" fmla="+- 0 15025 14223"/>
                            <a:gd name="T7" fmla="*/ 15025 h 1604"/>
                            <a:gd name="T8" fmla="+- 0 6120 5318"/>
                            <a:gd name="T9" fmla="*/ T8 w 1604"/>
                            <a:gd name="T10" fmla="+- 0 15827 14223"/>
                            <a:gd name="T11" fmla="*/ 15827 h 1604"/>
                            <a:gd name="T12" fmla="+- 0 6922 5318"/>
                            <a:gd name="T13" fmla="*/ T12 w 1604"/>
                            <a:gd name="T14" fmla="+- 0 15025 14223"/>
                            <a:gd name="T15" fmla="*/ 15025 h 1604"/>
                            <a:gd name="T16" fmla="+- 0 6120 5318"/>
                            <a:gd name="T17" fmla="*/ T16 w 1604"/>
                            <a:gd name="T18" fmla="+- 0 14223 14223"/>
                            <a:gd name="T19" fmla="*/ 14223 h 1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04" h="1604">
                              <a:moveTo>
                                <a:pt x="802" y="0"/>
                              </a:moveTo>
                              <a:lnTo>
                                <a:pt x="0" y="802"/>
                              </a:lnTo>
                              <a:lnTo>
                                <a:pt x="802" y="1604"/>
                              </a:lnTo>
                              <a:lnTo>
                                <a:pt x="1604" y="802"/>
                              </a:lnTo>
                              <a:lnTo>
                                <a:pt x="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DF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15"/>
                      <wps:cNvSpPr>
                        <a:spLocks/>
                      </wps:cNvSpPr>
                      <wps:spPr bwMode="auto">
                        <a:xfrm>
                          <a:off x="6921" y="14223"/>
                          <a:ext cx="1604" cy="1604"/>
                        </a:xfrm>
                        <a:custGeom>
                          <a:avLst/>
                          <a:gdLst>
                            <a:gd name="T0" fmla="+- 0 7724 6922"/>
                            <a:gd name="T1" fmla="*/ T0 w 1604"/>
                            <a:gd name="T2" fmla="+- 0 14223 14223"/>
                            <a:gd name="T3" fmla="*/ 14223 h 1604"/>
                            <a:gd name="T4" fmla="+- 0 6922 6922"/>
                            <a:gd name="T5" fmla="*/ T4 w 1604"/>
                            <a:gd name="T6" fmla="+- 0 15025 14223"/>
                            <a:gd name="T7" fmla="*/ 15025 h 1604"/>
                            <a:gd name="T8" fmla="+- 0 7724 6922"/>
                            <a:gd name="T9" fmla="*/ T8 w 1604"/>
                            <a:gd name="T10" fmla="+- 0 15827 14223"/>
                            <a:gd name="T11" fmla="*/ 15827 h 1604"/>
                            <a:gd name="T12" fmla="+- 0 8525 6922"/>
                            <a:gd name="T13" fmla="*/ T12 w 1604"/>
                            <a:gd name="T14" fmla="+- 0 15025 14223"/>
                            <a:gd name="T15" fmla="*/ 15025 h 1604"/>
                            <a:gd name="T16" fmla="+- 0 7724 6922"/>
                            <a:gd name="T17" fmla="*/ T16 w 1604"/>
                            <a:gd name="T18" fmla="+- 0 14223 14223"/>
                            <a:gd name="T19" fmla="*/ 14223 h 1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04" h="1604">
                              <a:moveTo>
                                <a:pt x="802" y="0"/>
                              </a:moveTo>
                              <a:lnTo>
                                <a:pt x="0" y="802"/>
                              </a:lnTo>
                              <a:lnTo>
                                <a:pt x="802" y="1604"/>
                              </a:lnTo>
                              <a:lnTo>
                                <a:pt x="1603" y="802"/>
                              </a:lnTo>
                              <a:lnTo>
                                <a:pt x="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8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6"/>
                      <wps:cNvSpPr>
                        <a:spLocks/>
                      </wps:cNvSpPr>
                      <wps:spPr bwMode="auto">
                        <a:xfrm>
                          <a:off x="8525" y="14223"/>
                          <a:ext cx="1604" cy="1604"/>
                        </a:xfrm>
                        <a:custGeom>
                          <a:avLst/>
                          <a:gdLst>
                            <a:gd name="T0" fmla="+- 0 9327 8525"/>
                            <a:gd name="T1" fmla="*/ T0 w 1604"/>
                            <a:gd name="T2" fmla="+- 0 14223 14223"/>
                            <a:gd name="T3" fmla="*/ 14223 h 1604"/>
                            <a:gd name="T4" fmla="+- 0 8525 8525"/>
                            <a:gd name="T5" fmla="*/ T4 w 1604"/>
                            <a:gd name="T6" fmla="+- 0 15025 14223"/>
                            <a:gd name="T7" fmla="*/ 15025 h 1604"/>
                            <a:gd name="T8" fmla="+- 0 9327 8525"/>
                            <a:gd name="T9" fmla="*/ T8 w 1604"/>
                            <a:gd name="T10" fmla="+- 0 15827 14223"/>
                            <a:gd name="T11" fmla="*/ 15827 h 1604"/>
                            <a:gd name="T12" fmla="+- 0 10129 8525"/>
                            <a:gd name="T13" fmla="*/ T12 w 1604"/>
                            <a:gd name="T14" fmla="+- 0 15025 14223"/>
                            <a:gd name="T15" fmla="*/ 15025 h 1604"/>
                            <a:gd name="T16" fmla="+- 0 9327 8525"/>
                            <a:gd name="T17" fmla="*/ T16 w 1604"/>
                            <a:gd name="T18" fmla="+- 0 14223 14223"/>
                            <a:gd name="T19" fmla="*/ 14223 h 1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04" h="1604">
                              <a:moveTo>
                                <a:pt x="802" y="0"/>
                              </a:moveTo>
                              <a:lnTo>
                                <a:pt x="0" y="802"/>
                              </a:lnTo>
                              <a:lnTo>
                                <a:pt x="802" y="1604"/>
                              </a:lnTo>
                              <a:lnTo>
                                <a:pt x="1604" y="802"/>
                              </a:lnTo>
                              <a:lnTo>
                                <a:pt x="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6B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7"/>
                      <wps:cNvSpPr>
                        <a:spLocks/>
                      </wps:cNvSpPr>
                      <wps:spPr bwMode="auto">
                        <a:xfrm>
                          <a:off x="10128" y="14223"/>
                          <a:ext cx="1604" cy="1604"/>
                        </a:xfrm>
                        <a:custGeom>
                          <a:avLst/>
                          <a:gdLst>
                            <a:gd name="T0" fmla="+- 0 10931 10129"/>
                            <a:gd name="T1" fmla="*/ T0 w 1604"/>
                            <a:gd name="T2" fmla="+- 0 14223 14223"/>
                            <a:gd name="T3" fmla="*/ 14223 h 1604"/>
                            <a:gd name="T4" fmla="+- 0 10129 10129"/>
                            <a:gd name="T5" fmla="*/ T4 w 1604"/>
                            <a:gd name="T6" fmla="+- 0 15025 14223"/>
                            <a:gd name="T7" fmla="*/ 15025 h 1604"/>
                            <a:gd name="T8" fmla="+- 0 10931 10129"/>
                            <a:gd name="T9" fmla="*/ T8 w 1604"/>
                            <a:gd name="T10" fmla="+- 0 15827 14223"/>
                            <a:gd name="T11" fmla="*/ 15827 h 1604"/>
                            <a:gd name="T12" fmla="+- 0 11732 10129"/>
                            <a:gd name="T13" fmla="*/ T12 w 1604"/>
                            <a:gd name="T14" fmla="+- 0 15025 14223"/>
                            <a:gd name="T15" fmla="*/ 15025 h 1604"/>
                            <a:gd name="T16" fmla="+- 0 10931 10129"/>
                            <a:gd name="T17" fmla="*/ T16 w 1604"/>
                            <a:gd name="T18" fmla="+- 0 14223 14223"/>
                            <a:gd name="T19" fmla="*/ 14223 h 1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04" h="1604">
                              <a:moveTo>
                                <a:pt x="802" y="0"/>
                              </a:moveTo>
                              <a:lnTo>
                                <a:pt x="0" y="802"/>
                              </a:lnTo>
                              <a:lnTo>
                                <a:pt x="802" y="1604"/>
                              </a:lnTo>
                              <a:lnTo>
                                <a:pt x="1603" y="802"/>
                              </a:lnTo>
                              <a:lnTo>
                                <a:pt x="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1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8"/>
                      <wps:cNvSpPr>
                        <a:spLocks/>
                      </wps:cNvSpPr>
                      <wps:spPr bwMode="auto">
                        <a:xfrm>
                          <a:off x="4128" y="14602"/>
                          <a:ext cx="5" cy="3"/>
                        </a:xfrm>
                        <a:custGeom>
                          <a:avLst/>
                          <a:gdLst>
                            <a:gd name="T0" fmla="+- 0 4128 4128"/>
                            <a:gd name="T1" fmla="*/ T0 w 5"/>
                            <a:gd name="T2" fmla="+- 0 14603 14603"/>
                            <a:gd name="T3" fmla="*/ 14603 h 3"/>
                            <a:gd name="T4" fmla="+- 0 4129 4128"/>
                            <a:gd name="T5" fmla="*/ T4 w 5"/>
                            <a:gd name="T6" fmla="+- 0 14605 14603"/>
                            <a:gd name="T7" fmla="*/ 14605 h 3"/>
                            <a:gd name="T8" fmla="+- 0 4131 4128"/>
                            <a:gd name="T9" fmla="*/ T8 w 5"/>
                            <a:gd name="T10" fmla="+- 0 14604 14603"/>
                            <a:gd name="T11" fmla="*/ 14604 h 3"/>
                            <a:gd name="T12" fmla="+- 0 4133 4128"/>
                            <a:gd name="T13" fmla="*/ T12 w 5"/>
                            <a:gd name="T14" fmla="+- 0 14604 14603"/>
                            <a:gd name="T15" fmla="*/ 14604 h 3"/>
                            <a:gd name="T16" fmla="+- 0 4131 4128"/>
                            <a:gd name="T17" fmla="*/ T16 w 5"/>
                            <a:gd name="T18" fmla="+- 0 14603 14603"/>
                            <a:gd name="T19" fmla="*/ 14603 h 3"/>
                            <a:gd name="T20" fmla="+- 0 4128 4128"/>
                            <a:gd name="T21" fmla="*/ T20 w 5"/>
                            <a:gd name="T22" fmla="+- 0 14603 14603"/>
                            <a:gd name="T23" fmla="*/ 14603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" h="3">
                              <a:moveTo>
                                <a:pt x="0" y="0"/>
                              </a:moveTo>
                              <a:lnTo>
                                <a:pt x="1" y="2"/>
                              </a:lnTo>
                              <a:lnTo>
                                <a:pt x="3" y="1"/>
                              </a:lnTo>
                              <a:lnTo>
                                <a:pt x="5" y="1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FDC360" id="Group 1" o:spid="_x0000_s1026" style="position:absolute;margin-left:0;margin-top:713.15pt;width:612.05pt;height:80.2pt;z-index:-251655168;mso-position-horizontal-relative:page;mso-position-vertical-relative:page" coordorigin=",14223" coordsize="12241,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">
              <v:shape id="Freeform 2" o:spid="_x0000_s1027" style="position:absolute;top:15025;width:1310;height:802;visibility:visible;mso-wrap-style:square;v-text-anchor:top" coordsize="1310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" path="m508,l,508,,802r1309,l508,xe" fillcolor="#a8809e" stroked="f">
                <v:path arrowok="t" o:connecttype="custom" o:connectlocs="508,15025;0,15533;0,15827;1309,15827;508,15025" o:connectangles="0,0,0,0,0"/>
              </v:shape>
              <v:shape id="Freeform 3" o:spid="_x0000_s1028" style="position:absolute;left:1309;top:15025;width:1604;height:802;visibility:visible;mso-wrap-style:square;v-text-anchor:top" coordsize="1604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" path="m802,l,802r1604,l802,xe" fillcolor="#7c6b86" stroked="f">
                <v:path arrowok="t" o:connecttype="custom" o:connectlocs="802,15025;0,15827;1604,15827;802,15025" o:connectangles="0,0,0,0"/>
              </v:shape>
              <v:shape id="Freeform 4" o:spid="_x0000_s1029" style="position:absolute;left:2912;top:15025;width:1604;height:802;visibility:visible;mso-wrap-style:square;v-text-anchor:top" coordsize="1604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" path="m802,l,802r1603,l802,xe" fillcolor="#f7a1a1" stroked="f">
                <v:path arrowok="t" o:connecttype="custom" o:connectlocs="802,15025;0,15827;1603,15827;802,15025" o:connectangles="0,0,0,0"/>
              </v:shape>
              <v:shape id="Freeform 5" o:spid="_x0000_s1030" style="position:absolute;left:4516;top:15025;width:1604;height:802;visibility:visible;mso-wrap-style:square;v-text-anchor:top" coordsize="1604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" path="m802,l,802r1604,l802,xe" fillcolor="#f8aa98" stroked="f">
                <v:path arrowok="t" o:connecttype="custom" o:connectlocs="802,15025;0,15827;1604,15827;802,15025" o:connectangles="0,0,0,0"/>
              </v:shape>
              <v:shape id="Freeform 6" o:spid="_x0000_s1031" style="position:absolute;left:6120;top:15025;width:1604;height:802;visibility:visible;mso-wrap-style:square;v-text-anchor:top" coordsize="1604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" path="m802,l,802r1604,l802,xe" fillcolor="#b5dfcd" stroked="f">
                <v:path arrowok="t" o:connecttype="custom" o:connectlocs="802,15025;0,15827;1604,15827;802,15025" o:connectangles="0,0,0,0"/>
              </v:shape>
              <v:shape id="Freeform 7" o:spid="_x0000_s1032" style="position:absolute;left:7723;top:15025;width:1604;height:802;visibility:visible;mso-wrap-style:square;v-text-anchor:top" coordsize="1604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" path="m801,l,802r1603,l801,xe" fillcolor="#a8809e" stroked="f">
                <v:path arrowok="t" o:connecttype="custom" o:connectlocs="801,15025;0,15827;1603,15827;801,15025" o:connectangles="0,0,0,0"/>
              </v:shape>
              <v:shape id="Freeform 8" o:spid="_x0000_s1033" style="position:absolute;left:9327;top:15025;width:1604;height:802;visibility:visible;mso-wrap-style:square;v-text-anchor:top" coordsize="1604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" path="m802,l,802r1604,l802,xe" fillcolor="#7c6b86" stroked="f">
                <v:path arrowok="t" o:connecttype="custom" o:connectlocs="802,15025;0,15827;1604,15827;802,15025" o:connectangles="0,0,0,0"/>
              </v:shape>
              <v:shape id="Freeform 9" o:spid="_x0000_s1034" style="position:absolute;left:10930;top:15025;width:1310;height:802;visibility:visible;mso-wrap-style:square;v-text-anchor:top" coordsize="1310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" path="m801,l,802r1309,l1309,508,801,xe" fillcolor="#f7a1a1" stroked="f">
                <v:path arrowok="t" o:connecttype="custom" o:connectlocs="801,15025;0,15827;1309,15827;1309,15533;801,15025" o:connectangles="0,0,0,0,0"/>
              </v:shape>
              <v:shape id="Freeform 10" o:spid="_x0000_s1035" style="position:absolute;top:14517;width:508;height:1016;visibility:visible;mso-wrap-style:square;v-text-anchor:top" coordsize="508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" path="m,l,1016,508,508,,xe" fillcolor="#a8809e" stroked="f">
                <v:path arrowok="t" o:connecttype="custom" o:connectlocs="0,14517;0,15533;508,15025;0,14517" o:connectangles="0,0,0,0"/>
              </v:shape>
              <v:shape id="Freeform 11" o:spid="_x0000_s1036" style="position:absolute;left:507;top:14223;width:1604;height:1604;visibility:visible;mso-wrap-style:square;v-text-anchor:top" coordsize="1604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" path="m801,l,802r801,802l1603,802,801,xe" fillcolor="#7c6b86" stroked="f">
                <v:path arrowok="t" o:connecttype="custom" o:connectlocs="801,14223;0,15025;801,15827;1603,15025;801,14223" o:connectangles="0,0,0,0,0"/>
              </v:shape>
              <v:shape id="Freeform 12" o:spid="_x0000_s1037" style="position:absolute;left:2111;top:14223;width:1604;height:1604;visibility:visible;mso-wrap-style:square;v-text-anchor:top" coordsize="1604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" path="m802,l,802r802,802l1604,802,802,xe" fillcolor="#f7a1a1" stroked="f">
                <v:path arrowok="t" o:connecttype="custom" o:connectlocs="802,14223;0,15025;802,15827;1604,15025;802,14223" o:connectangles="0,0,0,0,0"/>
              </v:shape>
              <v:shape id="AutoShape 13" o:spid="_x0000_s1038" style="position:absolute;left:3714;top:14223;width:8526;height:1604;visibility:visible;mso-wrap-style:square;v-text-anchor:top" coordsize="8526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" path="m1603,802l801,,,802r801,802l1603,802m8525,294l8017,802r508,508l8525,294e" fillcolor="#f8aa98" stroked="f">
                <v:path arrowok="t" o:connecttype="custom" o:connectlocs="1603,15025;801,14223;0,15025;801,15827;1603,15025;8525,14517;8017,15025;8525,15533;8525,14517" o:connectangles="0,0,0,0,0,0,0,0,0"/>
              </v:shape>
              <v:shape id="Freeform 14" o:spid="_x0000_s1039" style="position:absolute;left:5318;top:14223;width:1604;height:1604;visibility:visible;mso-wrap-style:square;v-text-anchor:top" coordsize="1604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" path="m802,l,802r802,802l1604,802,802,xe" fillcolor="#b5dfcd" stroked="f">
                <v:path arrowok="t" o:connecttype="custom" o:connectlocs="802,14223;0,15025;802,15827;1604,15025;802,14223" o:connectangles="0,0,0,0,0"/>
              </v:shape>
              <v:shape id="Freeform 15" o:spid="_x0000_s1040" style="position:absolute;left:6921;top:14223;width:1604;height:1604;visibility:visible;mso-wrap-style:square;v-text-anchor:top" coordsize="1604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" path="m802,l,802r802,802l1603,802,802,xe" fillcolor="#a8809e" stroked="f">
                <v:path arrowok="t" o:connecttype="custom" o:connectlocs="802,14223;0,15025;802,15827;1603,15025;802,14223" o:connectangles="0,0,0,0,0"/>
              </v:shape>
              <v:shape id="Freeform 16" o:spid="_x0000_s1041" style="position:absolute;left:8525;top:14223;width:1604;height:1604;visibility:visible;mso-wrap-style:square;v-text-anchor:top" coordsize="1604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" path="m802,l,802r802,802l1604,802,802,xe" fillcolor="#7c6b86" stroked="f">
                <v:path arrowok="t" o:connecttype="custom" o:connectlocs="802,14223;0,15025;802,15827;1604,15025;802,14223" o:connectangles="0,0,0,0,0"/>
              </v:shape>
              <v:shape id="Freeform 17" o:spid="_x0000_s1042" style="position:absolute;left:10128;top:14223;width:1604;height:1604;visibility:visible;mso-wrap-style:square;v-text-anchor:top" coordsize="1604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" path="m802,l,802r802,802l1603,802,802,xe" fillcolor="#f7a1a1" stroked="f">
                <v:path arrowok="t" o:connecttype="custom" o:connectlocs="802,14223;0,15025;802,15827;1603,15025;802,14223" o:connectangles="0,0,0,0,0"/>
              </v:shape>
              <v:shape id="Freeform 18" o:spid="_x0000_s1043" style="position:absolute;left:4128;top:14602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" path="m,l1,2,3,1r2,l3,,,xe" fillcolor="#ef4060" stroked="f">
                <v:path arrowok="t" o:connecttype="custom" o:connectlocs="0,14603;1,14605;3,14604;5,14604;3,14603;0,14603" o:connectangles="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C6C62" w14:textId="77777777" w:rsidR="006341AD" w:rsidRDefault="006341AD" w:rsidP="004F465C">
      <w:r>
        <w:separator/>
      </w:r>
    </w:p>
  </w:footnote>
  <w:footnote w:type="continuationSeparator" w:id="0">
    <w:p w14:paraId="00564E9F" w14:textId="77777777" w:rsidR="006341AD" w:rsidRDefault="006341AD" w:rsidP="004F4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82937" w14:textId="0BA9FADB" w:rsidR="00667A84" w:rsidRDefault="00667A84" w:rsidP="004F465C">
    <w:pPr>
      <w:pStyle w:val="Encabezado"/>
      <w:tabs>
        <w:tab w:val="left" w:pos="11057"/>
      </w:tabs>
      <w:ind w:right="49"/>
      <w:rPr>
        <w:noProof/>
      </w:rPr>
    </w:pPr>
  </w:p>
  <w:p w14:paraId="57B76763" w14:textId="130969C5" w:rsidR="00667A84" w:rsidRDefault="00667A84" w:rsidP="004F465C">
    <w:pPr>
      <w:pStyle w:val="Encabezado"/>
      <w:tabs>
        <w:tab w:val="left" w:pos="11057"/>
      </w:tabs>
      <w:ind w:right="49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92DA594" wp14:editId="2E4F806C">
          <wp:simplePos x="0" y="0"/>
          <wp:positionH relativeFrom="column">
            <wp:posOffset>3832860</wp:posOffset>
          </wp:positionH>
          <wp:positionV relativeFrom="page">
            <wp:posOffset>495300</wp:posOffset>
          </wp:positionV>
          <wp:extent cx="2894965" cy="355803"/>
          <wp:effectExtent l="0" t="0" r="635" b="635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1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569"/>
                  <a:stretch/>
                </pic:blipFill>
                <pic:spPr bwMode="auto">
                  <a:xfrm>
                    <a:off x="0" y="0"/>
                    <a:ext cx="2928938" cy="3599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F6C89"/>
    <w:multiLevelType w:val="hybridMultilevel"/>
    <w:tmpl w:val="1B74714A"/>
    <w:lvl w:ilvl="0" w:tplc="9DE6131A">
      <w:numFmt w:val="bullet"/>
      <w:lvlText w:val="●"/>
      <w:lvlJc w:val="left"/>
      <w:pPr>
        <w:ind w:left="1369" w:hanging="48"/>
      </w:pPr>
      <w:rPr>
        <w:rFonts w:ascii="Roboto-Condensed" w:eastAsia="Roboto-Condensed" w:hAnsi="Roboto-Condensed" w:cs="Roboto-Condensed" w:hint="default"/>
        <w:color w:val="EF4061"/>
        <w:w w:val="100"/>
        <w:sz w:val="22"/>
        <w:szCs w:val="22"/>
      </w:rPr>
    </w:lvl>
    <w:lvl w:ilvl="1" w:tplc="424A91E2">
      <w:numFmt w:val="bullet"/>
      <w:lvlText w:val="•"/>
      <w:lvlJc w:val="left"/>
      <w:pPr>
        <w:ind w:left="2448" w:hanging="48"/>
      </w:pPr>
      <w:rPr>
        <w:rFonts w:hint="default"/>
      </w:rPr>
    </w:lvl>
    <w:lvl w:ilvl="2" w:tplc="F39C596C">
      <w:numFmt w:val="bullet"/>
      <w:lvlText w:val="•"/>
      <w:lvlJc w:val="left"/>
      <w:pPr>
        <w:ind w:left="3536" w:hanging="48"/>
      </w:pPr>
      <w:rPr>
        <w:rFonts w:hint="default"/>
      </w:rPr>
    </w:lvl>
    <w:lvl w:ilvl="3" w:tplc="E72C1B06">
      <w:numFmt w:val="bullet"/>
      <w:lvlText w:val="•"/>
      <w:lvlJc w:val="left"/>
      <w:pPr>
        <w:ind w:left="4624" w:hanging="48"/>
      </w:pPr>
      <w:rPr>
        <w:rFonts w:hint="default"/>
      </w:rPr>
    </w:lvl>
    <w:lvl w:ilvl="4" w:tplc="0BB22942">
      <w:numFmt w:val="bullet"/>
      <w:lvlText w:val="•"/>
      <w:lvlJc w:val="left"/>
      <w:pPr>
        <w:ind w:left="5712" w:hanging="48"/>
      </w:pPr>
      <w:rPr>
        <w:rFonts w:hint="default"/>
      </w:rPr>
    </w:lvl>
    <w:lvl w:ilvl="5" w:tplc="40489B62">
      <w:numFmt w:val="bullet"/>
      <w:lvlText w:val="•"/>
      <w:lvlJc w:val="left"/>
      <w:pPr>
        <w:ind w:left="6800" w:hanging="48"/>
      </w:pPr>
      <w:rPr>
        <w:rFonts w:hint="default"/>
      </w:rPr>
    </w:lvl>
    <w:lvl w:ilvl="6" w:tplc="8D626A28">
      <w:numFmt w:val="bullet"/>
      <w:lvlText w:val="•"/>
      <w:lvlJc w:val="left"/>
      <w:pPr>
        <w:ind w:left="7888" w:hanging="48"/>
      </w:pPr>
      <w:rPr>
        <w:rFonts w:hint="default"/>
      </w:rPr>
    </w:lvl>
    <w:lvl w:ilvl="7" w:tplc="E7EE15AE">
      <w:numFmt w:val="bullet"/>
      <w:lvlText w:val="•"/>
      <w:lvlJc w:val="left"/>
      <w:pPr>
        <w:ind w:left="8976" w:hanging="48"/>
      </w:pPr>
      <w:rPr>
        <w:rFonts w:hint="default"/>
      </w:rPr>
    </w:lvl>
    <w:lvl w:ilvl="8" w:tplc="F6F83F80">
      <w:numFmt w:val="bullet"/>
      <w:lvlText w:val="•"/>
      <w:lvlJc w:val="left"/>
      <w:pPr>
        <w:ind w:left="10064" w:hanging="48"/>
      </w:pPr>
      <w:rPr>
        <w:rFonts w:hint="default"/>
      </w:rPr>
    </w:lvl>
  </w:abstractNum>
  <w:abstractNum w:abstractNumId="1" w15:restartNumberingAfterBreak="0">
    <w:nsid w:val="4EAE3DB8"/>
    <w:multiLevelType w:val="hybridMultilevel"/>
    <w:tmpl w:val="7E44537E"/>
    <w:lvl w:ilvl="0" w:tplc="8A24E6AA">
      <w:start w:val="1"/>
      <w:numFmt w:val="decimal"/>
      <w:lvlText w:val="%1."/>
      <w:lvlJc w:val="left"/>
      <w:pPr>
        <w:ind w:left="1003" w:hanging="360"/>
      </w:pPr>
      <w:rPr>
        <w:rFonts w:ascii="Roboto Condensed" w:hAnsi="Roboto Condensed" w:hint="default"/>
        <w:b w:val="0"/>
        <w:i w:val="0"/>
        <w:color w:val="EF4061"/>
        <w:sz w:val="26"/>
        <w:szCs w:val="26"/>
      </w:rPr>
    </w:lvl>
    <w:lvl w:ilvl="1" w:tplc="040A0019" w:tentative="1">
      <w:start w:val="1"/>
      <w:numFmt w:val="lowerLetter"/>
      <w:lvlText w:val="%2."/>
      <w:lvlJc w:val="left"/>
      <w:pPr>
        <w:ind w:left="1723" w:hanging="360"/>
      </w:pPr>
    </w:lvl>
    <w:lvl w:ilvl="2" w:tplc="040A001B" w:tentative="1">
      <w:start w:val="1"/>
      <w:numFmt w:val="lowerRoman"/>
      <w:lvlText w:val="%3."/>
      <w:lvlJc w:val="right"/>
      <w:pPr>
        <w:ind w:left="2443" w:hanging="180"/>
      </w:pPr>
    </w:lvl>
    <w:lvl w:ilvl="3" w:tplc="040A000F" w:tentative="1">
      <w:start w:val="1"/>
      <w:numFmt w:val="decimal"/>
      <w:lvlText w:val="%4."/>
      <w:lvlJc w:val="left"/>
      <w:pPr>
        <w:ind w:left="3163" w:hanging="360"/>
      </w:pPr>
    </w:lvl>
    <w:lvl w:ilvl="4" w:tplc="040A0019" w:tentative="1">
      <w:start w:val="1"/>
      <w:numFmt w:val="lowerLetter"/>
      <w:lvlText w:val="%5."/>
      <w:lvlJc w:val="left"/>
      <w:pPr>
        <w:ind w:left="3883" w:hanging="360"/>
      </w:pPr>
    </w:lvl>
    <w:lvl w:ilvl="5" w:tplc="040A001B" w:tentative="1">
      <w:start w:val="1"/>
      <w:numFmt w:val="lowerRoman"/>
      <w:lvlText w:val="%6."/>
      <w:lvlJc w:val="right"/>
      <w:pPr>
        <w:ind w:left="4603" w:hanging="180"/>
      </w:pPr>
    </w:lvl>
    <w:lvl w:ilvl="6" w:tplc="040A000F" w:tentative="1">
      <w:start w:val="1"/>
      <w:numFmt w:val="decimal"/>
      <w:lvlText w:val="%7."/>
      <w:lvlJc w:val="left"/>
      <w:pPr>
        <w:ind w:left="5323" w:hanging="360"/>
      </w:pPr>
    </w:lvl>
    <w:lvl w:ilvl="7" w:tplc="040A0019" w:tentative="1">
      <w:start w:val="1"/>
      <w:numFmt w:val="lowerLetter"/>
      <w:lvlText w:val="%8."/>
      <w:lvlJc w:val="left"/>
      <w:pPr>
        <w:ind w:left="6043" w:hanging="360"/>
      </w:pPr>
    </w:lvl>
    <w:lvl w:ilvl="8" w:tplc="04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557538E7"/>
    <w:multiLevelType w:val="hybridMultilevel"/>
    <w:tmpl w:val="4BFA4A32"/>
    <w:lvl w:ilvl="0" w:tplc="C8FE4F20">
      <w:numFmt w:val="bullet"/>
      <w:lvlText w:val="●"/>
      <w:lvlJc w:val="left"/>
      <w:pPr>
        <w:ind w:left="1142" w:hanging="48"/>
      </w:pPr>
      <w:rPr>
        <w:rFonts w:ascii="Roboto-BoldCondensedItalic" w:eastAsia="Roboto-BoldCondensedItalic" w:hAnsi="Roboto-BoldCondensedItalic" w:cs="Roboto-BoldCondensedItalic" w:hint="default"/>
        <w:b/>
        <w:bCs/>
        <w:i/>
        <w:color w:val="EF4061"/>
        <w:w w:val="100"/>
        <w:sz w:val="22"/>
        <w:szCs w:val="22"/>
      </w:rPr>
    </w:lvl>
    <w:lvl w:ilvl="1" w:tplc="05304806">
      <w:numFmt w:val="bullet"/>
      <w:lvlText w:val="•"/>
      <w:lvlJc w:val="left"/>
      <w:pPr>
        <w:ind w:left="2250" w:hanging="48"/>
      </w:pPr>
      <w:rPr>
        <w:rFonts w:hint="default"/>
      </w:rPr>
    </w:lvl>
    <w:lvl w:ilvl="2" w:tplc="69C63E66">
      <w:numFmt w:val="bullet"/>
      <w:lvlText w:val="•"/>
      <w:lvlJc w:val="left"/>
      <w:pPr>
        <w:ind w:left="3360" w:hanging="48"/>
      </w:pPr>
      <w:rPr>
        <w:rFonts w:hint="default"/>
      </w:rPr>
    </w:lvl>
    <w:lvl w:ilvl="3" w:tplc="244616DA">
      <w:numFmt w:val="bullet"/>
      <w:lvlText w:val="•"/>
      <w:lvlJc w:val="left"/>
      <w:pPr>
        <w:ind w:left="4470" w:hanging="48"/>
      </w:pPr>
      <w:rPr>
        <w:rFonts w:hint="default"/>
      </w:rPr>
    </w:lvl>
    <w:lvl w:ilvl="4" w:tplc="30EE89CA">
      <w:numFmt w:val="bullet"/>
      <w:lvlText w:val="•"/>
      <w:lvlJc w:val="left"/>
      <w:pPr>
        <w:ind w:left="5580" w:hanging="48"/>
      </w:pPr>
      <w:rPr>
        <w:rFonts w:hint="default"/>
      </w:rPr>
    </w:lvl>
    <w:lvl w:ilvl="5" w:tplc="8F260EE2">
      <w:numFmt w:val="bullet"/>
      <w:lvlText w:val="•"/>
      <w:lvlJc w:val="left"/>
      <w:pPr>
        <w:ind w:left="6690" w:hanging="48"/>
      </w:pPr>
      <w:rPr>
        <w:rFonts w:hint="default"/>
      </w:rPr>
    </w:lvl>
    <w:lvl w:ilvl="6" w:tplc="6568B534">
      <w:numFmt w:val="bullet"/>
      <w:lvlText w:val="•"/>
      <w:lvlJc w:val="left"/>
      <w:pPr>
        <w:ind w:left="7800" w:hanging="48"/>
      </w:pPr>
      <w:rPr>
        <w:rFonts w:hint="default"/>
      </w:rPr>
    </w:lvl>
    <w:lvl w:ilvl="7" w:tplc="05609B98">
      <w:numFmt w:val="bullet"/>
      <w:lvlText w:val="•"/>
      <w:lvlJc w:val="left"/>
      <w:pPr>
        <w:ind w:left="8910" w:hanging="48"/>
      </w:pPr>
      <w:rPr>
        <w:rFonts w:hint="default"/>
      </w:rPr>
    </w:lvl>
    <w:lvl w:ilvl="8" w:tplc="7F1CBEFA">
      <w:numFmt w:val="bullet"/>
      <w:lvlText w:val="•"/>
      <w:lvlJc w:val="left"/>
      <w:pPr>
        <w:ind w:left="10020" w:hanging="4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889"/>
    <w:rsid w:val="00167857"/>
    <w:rsid w:val="0017149E"/>
    <w:rsid w:val="00186D5B"/>
    <w:rsid w:val="001A20A2"/>
    <w:rsid w:val="001C5736"/>
    <w:rsid w:val="002123F5"/>
    <w:rsid w:val="00266647"/>
    <w:rsid w:val="002F7ABD"/>
    <w:rsid w:val="00343B10"/>
    <w:rsid w:val="00354CDE"/>
    <w:rsid w:val="0037197F"/>
    <w:rsid w:val="004E654C"/>
    <w:rsid w:val="004F465C"/>
    <w:rsid w:val="00520EBF"/>
    <w:rsid w:val="00522C4E"/>
    <w:rsid w:val="00545889"/>
    <w:rsid w:val="00621D59"/>
    <w:rsid w:val="006341AD"/>
    <w:rsid w:val="0065102C"/>
    <w:rsid w:val="00667A84"/>
    <w:rsid w:val="006922B5"/>
    <w:rsid w:val="006C0B74"/>
    <w:rsid w:val="007E3F80"/>
    <w:rsid w:val="008713AC"/>
    <w:rsid w:val="008753C7"/>
    <w:rsid w:val="00914432"/>
    <w:rsid w:val="009C0362"/>
    <w:rsid w:val="009E3025"/>
    <w:rsid w:val="009F1140"/>
    <w:rsid w:val="00A96B01"/>
    <w:rsid w:val="00AB1595"/>
    <w:rsid w:val="00B02B81"/>
    <w:rsid w:val="00C26D17"/>
    <w:rsid w:val="00D16B51"/>
    <w:rsid w:val="00D64746"/>
    <w:rsid w:val="00D82139"/>
    <w:rsid w:val="00D85461"/>
    <w:rsid w:val="00DC7D9F"/>
    <w:rsid w:val="6A5E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31936A"/>
  <w15:docId w15:val="{10C00355-FB3D-4B07-B52E-B0130FDC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Ttulo1">
    <w:name w:val="heading 1"/>
    <w:basedOn w:val="Normal"/>
    <w:uiPriority w:val="9"/>
    <w:qFormat/>
    <w:pPr>
      <w:ind w:left="1156"/>
      <w:outlineLvl w:val="0"/>
    </w:pPr>
    <w:rPr>
      <w:rFonts w:ascii="Roboto-Condensed" w:eastAsia="Roboto-Condensed" w:hAnsi="Roboto-Condensed" w:cs="Roboto-Condensed"/>
      <w:sz w:val="30"/>
      <w:szCs w:val="30"/>
    </w:rPr>
  </w:style>
  <w:style w:type="paragraph" w:styleId="Ttulo2">
    <w:name w:val="heading 2"/>
    <w:basedOn w:val="Normal"/>
    <w:uiPriority w:val="9"/>
    <w:unhideWhenUsed/>
    <w:qFormat/>
    <w:pPr>
      <w:spacing w:before="118"/>
      <w:ind w:left="1142" w:right="1165"/>
      <w:outlineLvl w:val="1"/>
    </w:pPr>
    <w:rPr>
      <w:rFonts w:ascii="Roboto-BoldCondensedItalic" w:eastAsia="Roboto-BoldCondensedItalic" w:hAnsi="Roboto-BoldCondensedItalic" w:cs="Roboto-BoldCondensedItalic"/>
      <w:b/>
      <w:bCs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18"/>
      <w:ind w:left="1142" w:right="1165"/>
    </w:pPr>
    <w:rPr>
      <w:rFonts w:ascii="Roboto-BoldCondensedItalic" w:eastAsia="Roboto-BoldCondensedItalic" w:hAnsi="Roboto-BoldCondensedItalic" w:cs="Roboto-BoldCondensedItalic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F46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465C"/>
    <w:rPr>
      <w:rFonts w:ascii="Roboto" w:eastAsia="Roboto" w:hAnsi="Roboto" w:cs="Roboto"/>
    </w:rPr>
  </w:style>
  <w:style w:type="paragraph" w:styleId="Piedepgina">
    <w:name w:val="footer"/>
    <w:basedOn w:val="Normal"/>
    <w:link w:val="PiedepginaCar"/>
    <w:uiPriority w:val="99"/>
    <w:unhideWhenUsed/>
    <w:rsid w:val="004F46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65C"/>
    <w:rPr>
      <w:rFonts w:ascii="Roboto" w:eastAsia="Roboto" w:hAnsi="Roboto" w:cs="Roboto"/>
    </w:rPr>
  </w:style>
  <w:style w:type="paragraph" w:styleId="NormalWeb">
    <w:name w:val="Normal (Web)"/>
    <w:basedOn w:val="Normal"/>
    <w:uiPriority w:val="99"/>
    <w:unhideWhenUsed/>
    <w:rsid w:val="0054588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B02B8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2B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9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hielti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eltik\Desktop\Comunicaci&#243;n\Medios%20de%20Com%20y%20RRPP\Plantilla_Dossi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Plantilla_Dossier</Template>
  <TotalTime>60</TotalTime>
  <Pages>1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chieltik</dc:creator>
  <cp:lastModifiedBy>Nicolas</cp:lastModifiedBy>
  <cp:revision>7</cp:revision>
  <dcterms:created xsi:type="dcterms:W3CDTF">2021-03-03T15:25:00Z</dcterms:created>
  <dcterms:modified xsi:type="dcterms:W3CDTF">2021-03-03T16:31:00Z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2019-07-18T00:00:00Z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2019-08-25T00:00:00Z</vt:filetime>
  </property>
</Properties>
</file>