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89DE9" w14:textId="77777777" w:rsidR="004C402F" w:rsidRDefault="00F67C3B">
      <w:r>
        <w:rPr>
          <w:noProof/>
        </w:rPr>
        <w:drawing>
          <wp:inline distT="0" distB="0" distL="0" distR="0" wp14:anchorId="59BEBA73" wp14:editId="0503C092">
            <wp:extent cx="3827145" cy="5545455"/>
            <wp:effectExtent l="0" t="0" r="8255" b="0"/>
            <wp:docPr id="1" name="Picture 1" descr="/Users/vickipenwell/Downloads/attachments/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vickipenwell/Downloads/attachments/IMG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F5F00" wp14:editId="0EEC8B86">
            <wp:extent cx="3792855" cy="5342255"/>
            <wp:effectExtent l="0" t="0" r="0" b="0"/>
            <wp:docPr id="2" name="Picture 2" descr="/Users/vickipenwell/Downloads/attachments/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vickipenwell/Downloads/attachments/IMG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1455C" wp14:editId="62BE9E4E">
            <wp:extent cx="3759200" cy="5342255"/>
            <wp:effectExtent l="0" t="0" r="0" b="0"/>
            <wp:docPr id="3" name="Picture 3" descr="/Users/vickipenwell/Downloads/attachments/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vickipenwell/Downloads/attachments/IMG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C05E7" wp14:editId="3F0B5A84">
            <wp:extent cx="5672455" cy="4004945"/>
            <wp:effectExtent l="0" t="0" r="0" b="8255"/>
            <wp:docPr id="4" name="Picture 4" descr="/Users/vickipenwell/Downloads/attachments/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vickipenwell/Downloads/attachments/IMG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02F" w:rsidSect="00475A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C3B"/>
    <w:rsid w:val="000D5646"/>
    <w:rsid w:val="00475AAE"/>
    <w:rsid w:val="004C402F"/>
    <w:rsid w:val="00F6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D6F9F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Mercy In Action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Penwell</dc:creator>
  <cp:keywords/>
  <dc:description/>
  <cp:lastModifiedBy>Vicki Penwell</cp:lastModifiedBy>
  <cp:revision>1</cp:revision>
  <dcterms:created xsi:type="dcterms:W3CDTF">2017-12-08T19:14:00Z</dcterms:created>
  <dcterms:modified xsi:type="dcterms:W3CDTF">2017-12-08T19:15:00Z</dcterms:modified>
</cp:coreProperties>
</file>